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3278" w14:textId="0BB82DF9" w:rsidR="005E1FF7" w:rsidRPr="00C5585D" w:rsidRDefault="005E1FF7">
      <w:pPr>
        <w:rPr>
          <w:rFonts w:ascii="Arial" w:hAnsi="Arial" w:cs="Arial"/>
          <w:b/>
          <w:bCs/>
          <w:sz w:val="32"/>
          <w:szCs w:val="32"/>
        </w:rPr>
      </w:pPr>
      <w:r w:rsidRPr="00C5585D">
        <w:rPr>
          <w:rFonts w:ascii="Arial" w:hAnsi="Arial" w:cs="Arial"/>
          <w:b/>
          <w:bCs/>
          <w:noProof/>
          <w:sz w:val="32"/>
          <w:szCs w:val="32"/>
          <w:lang w:bidi="nl-NL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6DEFE7B" wp14:editId="059B1A81">
                <wp:simplePos x="0" y="0"/>
                <wp:positionH relativeFrom="column">
                  <wp:posOffset>-722630</wp:posOffset>
                </wp:positionH>
                <wp:positionV relativeFrom="page">
                  <wp:posOffset>0</wp:posOffset>
                </wp:positionV>
                <wp:extent cx="7772400" cy="10690860"/>
                <wp:effectExtent l="0" t="0" r="0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Vrije v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ep 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Vrije vorm 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Vrije vorm 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Vrije vorm 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Vrije vorm 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Vrije vorm 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Vrije vorm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Vrije vorm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Vrije vorm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Vrije vorm 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Vrije vorm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Vrije vorm 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Vrije vorm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Vrije vorm 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Vrije vorm 22"/>
                        <wps:cNvSpPr>
                          <a:spLocks/>
                        </wps:cNvSpPr>
                        <wps:spPr bwMode="auto">
                          <a:xfrm>
                            <a:off x="6927" y="4939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Vrije vorm 27"/>
                        <wps:cNvSpPr>
                          <a:spLocks/>
                        </wps:cNvSpPr>
                        <wps:spPr bwMode="auto">
                          <a:xfrm>
                            <a:off x="0" y="544483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Afbeelding 28" descr="Telefoon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Vrije vorm 31"/>
                        <wps:cNvSpPr>
                          <a:spLocks/>
                        </wps:cNvSpPr>
                        <wps:spPr bwMode="auto">
                          <a:xfrm>
                            <a:off x="0" y="5950527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Afbeelding 32" descr="E-mail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0682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Afbeelding 23" descr="GPS-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927" y="5056909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Vrije vorm 35"/>
                        <wps:cNvSpPr>
                          <a:spLocks/>
                        </wps:cNvSpPr>
                        <wps:spPr bwMode="auto">
                          <a:xfrm>
                            <a:off x="0" y="6463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6" descr="website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5809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E1949" id="Groep 1" o:spid="_x0000_s1026" alt="&quot;&quot;" style="position:absolute;margin-left:-56.9pt;margin-top:0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DBAoAAAAAAAAAIQCXbX+acwMAAHMDAAAUAAAAZHJzL21lZGlhL2ltYWdlNC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">
                <v:shape id="Vrije v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  <v:path arrowok="t" o:connecttype="custom" o:connectlocs="4572635,0;0,635;0,769620;2640965,1704340;4572635,0" o:connectangles="0,0,0,0,0"/>
                </v:shape>
                <v:group id="Groe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Vrije v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  <v:path arrowok="t" o:connecttype="custom" o:connectlocs="1828,0;0,1609;6817,22;6866,2;6866,2;6045,2;1828,0" o:connectangles="0,0,0,0,0,0,0"/>
                  </v:shape>
                  <v:shape id="Vrije v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Vrije v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  <v:path arrowok="t" o:connecttype="custom" o:connectlocs="1918970,0;770255,266065;0,948055;1918970,0" o:connectangles="0,0,0,0"/>
                </v:shape>
                <v:shape id="Vrije v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Vrije vorm 4" o:spid="_x0000_s1033" style="position:absolute;left:39069;top:9679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  <v:path arrowok="t" o:connecttype="custom" o:connectlocs="1638300,0;0,1011555;3864610,1011555;3864610,458470;1638300,0" o:connectangles="0,0,0,0,0"/>
                </v:shape>
                <v:shape id="Vrije vorm 5" o:spid="_x0000_s1034" style="position:absolute;left:49599;top:100399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  <v:path arrowok="t" o:connecttype="custom" o:connectlocs="0,0;1351915,314960;1266190,239395;0,0" o:connectangles="0,0,0,0"/>
                </v:shape>
                <v:shape id="Vrije vorm 6" o:spid="_x0000_s1035" style="position:absolute;top:90008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  <v:path arrowok="t" o:connecttype="custom" o:connectlocs="2640965,0;0,934720;0,1692910;4559935,1692910;2640965,0" o:connectangles="0,0,0,0,0"/>
                </v:shape>
                <v:shape id="Vrije vorm 7" o:spid="_x0000_s1036" style="position:absolute;left:34151;top:9679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  <v:path arrowok="t" o:connecttype="custom" o:connectlocs="0,0;1149350,1011555;4338955,1011555;4328795,1007110;0,0" o:connectangles="0,0,0,0,0"/>
                </v:shape>
                <v:shape id="Vrije vorm 9" o:spid="_x0000_s1037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  <v:path arrowok="t" o:connecttype="custom" o:connectlocs="2106930,1692910;0,0;1920240,1692910;2106930,1692910" o:connectangles="0,0,0,0"/>
                </v:shape>
                <v:shape id="Vrije vorm 10" o:spid="_x0000_s1038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  <v:path arrowok="t" o:connecttype="custom" o:connectlocs="4057015,1692910;2903855,681355;3951605,1692910;4057015,1692910" o:connectangles="0,0,0,0"/>
                </v:shape>
                <v:shape id="Vrije vorm 11" o:spid="_x0000_s1039" style="position:absolute;left:26392;top:90008;width:19196;height:9486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  <v:path arrowok="t" o:connecttype="custom" o:connectlocs="0,0;770255,681355;1918970,948055;0,0" o:connectangles="0,0,0,0"/>
                </v:shape>
                <v:shape id="Vrije vorm 12" o:spid="_x0000_s1040" style="position:absolute;left:33181;top:95965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  <v:path arrowok="t" o:connecttype="custom" o:connectlocs="0,0;90805,82550;1239520,349250;0,0" o:connectangles="0,0,0,0"/>
                </v:shape>
                <v:shape id="Vrije vorm 13" o:spid="_x0000_s1041" style="position:absolute;left:55487;top:9679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  <v:path arrowok="t" o:connecttype="custom" o:connectlocs="0,0;1152525,1011555;2226310,1011555;2226310,458470;0,0" o:connectangles="0,0,0,0,0"/>
                </v:shape>
                <v:shape id="Vrije v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Vrije v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" path="m3772,l,,,628r3772,l3843,619r66,-23l3968,559r48,-49l4054,451r23,-66l4086,314r-9,-72l4054,176r-38,-59l3968,69,3909,32,3843,8,3772,xe" fillcolor="#5a1125 [2405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8" o:spid="_x0000_s1044" type="#_x0000_t75" alt="Telefoonpictogram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<v:imagedata r:id="rId14" o:title="Telefoonpictogram"/>
                  <v:path arrowok="t"/>
                </v:shape>
                <v:shape id="Vrije v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" path="m3772,l,,,628r3772,l3843,619r66,-23l3968,559r48,-49l4054,451r23,-66l4086,314r-9,-72l4054,176r-38,-59l3968,69,3909,32,3843,8,3772,xe" fillcolor="#99242c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Afbeelding 32" o:spid="_x0000_s1046" type="#_x0000_t75" alt="E-mailpictogram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  <v:imagedata r:id="rId15" o:title="E-mailpictogram"/>
                </v:shape>
                <v:shape id="Afbeelding 23" o:spid="_x0000_s1047" type="#_x0000_t75" alt="GPS-pictogram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<v:imagedata r:id="rId16" o:title="GPS-pictogram"/>
                  <v:path arrowok="t"/>
                </v:shape>
                <v:shape id="Vrije v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" path="m3772,l,,,628r3772,l3843,619r66,-23l3968,559r48,-49l4054,451r23,-66l4086,314r-9,-72l4054,176r-38,-59l3968,69,3909,32,3843,8,3772,xe" fillcolor="#cc2f0f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Afbeelding 36" o:spid="_x0000_s1049" type="#_x0000_t75" alt="websitepictogram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  <v:imagedata r:id="rId17" o:title="websitepictogram"/>
                  <v:path arrowok="t"/>
                </v:shape>
                <w10:wrap anchory="page"/>
                <w10:anchorlock/>
              </v:group>
            </w:pict>
          </mc:Fallback>
        </mc:AlternateContent>
      </w:r>
      <w:r w:rsidR="00077572" w:rsidRPr="00C5585D">
        <w:rPr>
          <w:rFonts w:ascii="Arial" w:hAnsi="Arial" w:cs="Arial"/>
          <w:b/>
          <w:bCs/>
          <w:sz w:val="32"/>
          <w:szCs w:val="32"/>
        </w:rPr>
        <w:t>Curriculum Vitae</w: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417"/>
        <w:gridCol w:w="6371"/>
      </w:tblGrid>
      <w:tr w:rsidR="00B6466C" w:rsidRPr="000C38F8" w14:paraId="4B6CB285" w14:textId="77777777" w:rsidTr="00222466">
        <w:trPr>
          <w:trHeight w:val="993"/>
          <w:jc w:val="center"/>
        </w:trPr>
        <w:tc>
          <w:tcPr>
            <w:tcW w:w="2942" w:type="dxa"/>
          </w:tcPr>
          <w:p w14:paraId="4A45FA1D" w14:textId="77777777" w:rsidR="00B6466C" w:rsidRPr="000C38F8" w:rsidRDefault="00B6466C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423" w:type="dxa"/>
            <w:vMerge w:val="restart"/>
          </w:tcPr>
          <w:p w14:paraId="7999002D" w14:textId="77777777" w:rsidR="00B6466C" w:rsidRPr="000C38F8" w:rsidRDefault="00B6466C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 w:val="restart"/>
          </w:tcPr>
          <w:p w14:paraId="7DA8AFC9" w14:textId="77777777" w:rsidR="00B6466C" w:rsidRPr="000C38F8" w:rsidRDefault="00000000" w:rsidP="00222466">
            <w:pPr>
              <w:pStyle w:val="Titel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25693074"/>
                <w:placeholder>
                  <w:docPart w:val="7ABD6654DBD7423DBA6C2E9EBB000776"/>
                </w:placeholder>
                <w:temporary/>
                <w:showingPlcHdr/>
                <w15:appearance w15:val="hidden"/>
              </w:sdtPr>
              <w:sdtContent>
                <w:r w:rsidR="00B6466C" w:rsidRPr="000C38F8">
                  <w:rPr>
                    <w:rFonts w:ascii="Arial" w:hAnsi="Arial" w:cs="Arial"/>
                    <w:lang w:bidi="nl-NL"/>
                  </w:rPr>
                  <w:t>[Voornaam]</w:t>
                </w:r>
              </w:sdtContent>
            </w:sdt>
            <w:r w:rsidR="00B6466C" w:rsidRPr="000C38F8">
              <w:rPr>
                <w:rFonts w:ascii="Arial" w:hAnsi="Arial" w:cs="Arial"/>
                <w:lang w:bidi="nl-NL"/>
              </w:rPr>
              <w:br/>
            </w:r>
            <w:sdt>
              <w:sdtPr>
                <w:rPr>
                  <w:rFonts w:ascii="Arial" w:hAnsi="Arial" w:cs="Arial"/>
                </w:rPr>
                <w:id w:val="1980958706"/>
                <w:placeholder>
                  <w:docPart w:val="3C327E0E4C6844259E3D3493D1935593"/>
                </w:placeholder>
                <w:temporary/>
                <w:showingPlcHdr/>
                <w15:appearance w15:val="hidden"/>
              </w:sdtPr>
              <w:sdtContent>
                <w:r w:rsidR="00B6466C" w:rsidRPr="000C38F8">
                  <w:rPr>
                    <w:rFonts w:ascii="Arial" w:hAnsi="Arial" w:cs="Arial"/>
                    <w:lang w:bidi="nl-NL"/>
                  </w:rPr>
                  <w:t>[Achternaam]</w:t>
                </w:r>
              </w:sdtContent>
            </w:sdt>
          </w:p>
        </w:tc>
      </w:tr>
      <w:tr w:rsidR="00B6466C" w:rsidRPr="000C38F8" w14:paraId="49366BE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40985F0" w14:textId="77777777" w:rsidR="00B6466C" w:rsidRPr="000C38F8" w:rsidRDefault="007913A5" w:rsidP="00B6466C">
            <w:pPr>
              <w:pStyle w:val="Plattetekst"/>
              <w:kinsoku w:val="0"/>
              <w:overflowPunct w:val="0"/>
              <w:jc w:val="center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noProof/>
                <w:lang w:bidi="nl-NL"/>
              </w:rPr>
              <w:drawing>
                <wp:inline distT="0" distB="0" distL="0" distR="0" wp14:anchorId="1DB356F0" wp14:editId="041B019E">
                  <wp:extent cx="1810512" cy="1810512"/>
                  <wp:effectExtent l="0" t="0" r="0" b="0"/>
                  <wp:docPr id="40" name="Afbeelding 40" descr="portretfoto vr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8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1C641810" w14:textId="77777777" w:rsidR="00B6466C" w:rsidRPr="000C38F8" w:rsidRDefault="00B6466C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46FBE96A" w14:textId="77777777" w:rsidR="00B6466C" w:rsidRPr="000C38F8" w:rsidRDefault="00B6466C" w:rsidP="00222466">
            <w:pPr>
              <w:pStyle w:val="Titel"/>
              <w:rPr>
                <w:rFonts w:ascii="Arial" w:hAnsi="Arial" w:cs="Arial"/>
              </w:rPr>
            </w:pPr>
          </w:p>
        </w:tc>
      </w:tr>
      <w:tr w:rsidR="00555003" w:rsidRPr="000C38F8" w14:paraId="18677A85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47D6B2C5" w14:textId="77777777" w:rsidR="00555003" w:rsidRPr="000C38F8" w:rsidRDefault="00555003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2950357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79ADD6ED" w14:textId="77777777" w:rsidR="000F7D04" w:rsidRPr="000C38F8" w:rsidRDefault="000F7D04" w:rsidP="000F7D04">
            <w:pPr>
              <w:pStyle w:val="Kop2"/>
              <w:spacing w:before="0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lang w:bidi="nl-NL"/>
              </w:rPr>
              <w:t>Ervaring</w:t>
            </w:r>
          </w:p>
          <w:p w14:paraId="1D1B3664" w14:textId="77777777" w:rsidR="000F7D04" w:rsidRPr="000C38F8" w:rsidRDefault="00000000" w:rsidP="000F7D04">
            <w:pPr>
              <w:pStyle w:val="Datums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59472"/>
                <w:placeholder>
                  <w:docPart w:val="8AE1B70B55014E02B51D9332B2D31F46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lang w:bidi="nl-NL"/>
                  </w:rPr>
                  <w:t>[Datums van]</w:t>
                </w:r>
              </w:sdtContent>
            </w:sdt>
            <w:r w:rsidR="000F7D04" w:rsidRPr="000C38F8">
              <w:rPr>
                <w:rFonts w:ascii="Arial" w:hAnsi="Arial" w:cs="Arial"/>
                <w:lang w:bidi="nl-NL"/>
              </w:rPr>
              <w:t>–</w:t>
            </w:r>
            <w:sdt>
              <w:sdtPr>
                <w:rPr>
                  <w:rFonts w:ascii="Arial" w:hAnsi="Arial" w:cs="Arial"/>
                </w:rPr>
                <w:id w:val="-1419934752"/>
                <w:placeholder>
                  <w:docPart w:val="1B4B4DFD8FA44515A52346FF0188DBA5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lang w:bidi="nl-NL"/>
                  </w:rPr>
                  <w:t>[Tot]</w:t>
                </w:r>
              </w:sdtContent>
            </w:sdt>
          </w:p>
          <w:p w14:paraId="38024A35" w14:textId="77777777" w:rsidR="000F7D04" w:rsidRPr="000C38F8" w:rsidRDefault="00000000" w:rsidP="000F7D04">
            <w:pPr>
              <w:pStyle w:val="Werkervaring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ascii="Arial" w:hAnsi="Arial" w:cs="Arial"/>
                  <w:sz w:val="20"/>
                  <w:szCs w:val="22"/>
                </w:rPr>
                <w:id w:val="-1167319978"/>
                <w:placeholder>
                  <w:docPart w:val="3EB6ECF777384D529F9E197BC05B83E1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b/>
                  <w:bCs/>
                  <w:color w:val="CC2F0F" w:themeColor="accent4" w:themeShade="BF"/>
                </w:rPr>
              </w:sdtEndPr>
              <w:sdtContent>
                <w:r w:rsidR="000F7D04" w:rsidRPr="000C38F8">
                  <w:rPr>
                    <w:rFonts w:ascii="Arial" w:hAnsi="Arial" w:cs="Arial"/>
                    <w:sz w:val="20"/>
                    <w:szCs w:val="22"/>
                    <w:lang w:bidi="nl-NL"/>
                  </w:rPr>
                  <w:t>[Functie]</w:t>
                </w:r>
              </w:sdtContent>
            </w:sdt>
            <w:r w:rsidR="00700625" w:rsidRPr="000C38F8">
              <w:rPr>
                <w:rStyle w:val="Zwaar"/>
                <w:rFonts w:ascii="Arial" w:hAnsi="Arial" w:cs="Arial"/>
                <w:sz w:val="20"/>
                <w:szCs w:val="22"/>
              </w:rPr>
              <w:t xml:space="preserve"> </w:t>
            </w:r>
            <w:r w:rsidR="000F7D04" w:rsidRPr="000C38F8">
              <w:rPr>
                <w:rStyle w:val="Zwaar"/>
                <w:rFonts w:ascii="Arial" w:hAnsi="Arial" w:cs="Arial"/>
                <w:sz w:val="20"/>
                <w:szCs w:val="22"/>
                <w:lang w:bidi="nl-NL"/>
              </w:rPr>
              <w:t xml:space="preserve">• </w:t>
            </w:r>
            <w:sdt>
              <w:sdtPr>
                <w:rPr>
                  <w:rFonts w:ascii="Arial" w:hAnsi="Arial" w:cs="Arial"/>
                  <w:sz w:val="20"/>
                  <w:szCs w:val="22"/>
                </w:rPr>
                <w:id w:val="2029511879"/>
                <w:placeholder>
                  <w:docPart w:val="9ACB67B174B04BB7A7B43C3876204D29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sz w:val="20"/>
                    <w:szCs w:val="22"/>
                    <w:lang w:bidi="nl-NL"/>
                  </w:rPr>
                  <w:t>[Positie]</w:t>
                </w:r>
              </w:sdtContent>
            </w:sdt>
            <w:r w:rsidR="000F7D04" w:rsidRPr="000C38F8">
              <w:rPr>
                <w:rStyle w:val="Zwaar"/>
                <w:rFonts w:ascii="Arial" w:hAnsi="Arial" w:cs="Arial"/>
                <w:sz w:val="20"/>
                <w:szCs w:val="22"/>
                <w:lang w:bidi="nl-NL"/>
              </w:rPr>
              <w:t xml:space="preserve"> • </w:t>
            </w:r>
            <w:sdt>
              <w:sdtPr>
                <w:rPr>
                  <w:rFonts w:ascii="Arial" w:hAnsi="Arial" w:cs="Arial"/>
                  <w:sz w:val="20"/>
                  <w:szCs w:val="22"/>
                </w:rPr>
                <w:id w:val="-1315797015"/>
                <w:placeholder>
                  <w:docPart w:val="2C4197BFC2D64166A3C0D7C4ACB7720A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sz w:val="20"/>
                    <w:szCs w:val="22"/>
                    <w:lang w:bidi="nl-NL"/>
                  </w:rPr>
                  <w:t>[Bedrijfsnaam]</w:t>
                </w:r>
              </w:sdtContent>
            </w:sdt>
          </w:p>
          <w:sdt>
            <w:sdtPr>
              <w:rPr>
                <w:rFonts w:ascii="Arial" w:hAnsi="Arial" w:cs="Arial"/>
                <w:sz w:val="20"/>
                <w:szCs w:val="20"/>
              </w:rPr>
              <w:id w:val="-770157231"/>
              <w:placeholder>
                <w:docPart w:val="B45502B786D34A438E179EF00BB608C0"/>
              </w:placeholder>
              <w:temporary/>
              <w:showingPlcHdr/>
              <w15:appearance w15:val="hidden"/>
            </w:sdtPr>
            <w:sdtContent>
              <w:p w14:paraId="0578B936" w14:textId="315478BF" w:rsidR="000F7D04" w:rsidRPr="000C38F8" w:rsidRDefault="000F7D04" w:rsidP="000F7D0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[Dit is de plek </w:t>
                </w:r>
                <w:r w:rsidR="00077572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 waar </w:t>
                </w:r>
                <w:r w:rsidR="008523BE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je</w:t>
                </w:r>
                <w:r w:rsidR="00077572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 kan noteren welke ervaring je hebt als deze niet in een bedrijf was. Welke ervaring heb je thuis of in jouw thuisland opgedaan? Wat kan jij erg goed?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]</w:t>
                </w:r>
              </w:p>
            </w:sdtContent>
          </w:sdt>
          <w:p w14:paraId="0365FA1A" w14:textId="77777777" w:rsidR="000F7D04" w:rsidRPr="000C38F8" w:rsidRDefault="000F7D04" w:rsidP="000F7D04">
            <w:pPr>
              <w:pStyle w:val="Kop2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lang w:bidi="nl-NL"/>
              </w:rPr>
              <w:t>Opleiding</w:t>
            </w:r>
          </w:p>
          <w:p w14:paraId="7A3874BC" w14:textId="77777777" w:rsidR="000F7D04" w:rsidRPr="000C38F8" w:rsidRDefault="00000000" w:rsidP="000F7D0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45614494"/>
                <w:placeholder>
                  <w:docPart w:val="918BDF98BB8E4BF8910A16C6C6DB9E0F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b/>
                    <w:sz w:val="20"/>
                    <w:szCs w:val="20"/>
                    <w:lang w:bidi="nl-NL"/>
                  </w:rPr>
                  <w:t>[Naam onderwijsinstelling]</w:t>
                </w:r>
              </w:sdtContent>
            </w:sdt>
            <w:r w:rsidR="000F7D04" w:rsidRPr="000C38F8">
              <w:rPr>
                <w:rFonts w:ascii="Arial" w:hAnsi="Arial" w:cs="Arial"/>
                <w:sz w:val="20"/>
                <w:szCs w:val="20"/>
                <w:lang w:bidi="nl-NL"/>
              </w:rPr>
              <w:t xml:space="preserve">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1007519"/>
                <w:placeholder>
                  <w:docPart w:val="8243567D5EC249629F0AB62EEA28BC77"/>
                </w:placeholder>
                <w:temporary/>
                <w:showingPlcHdr/>
                <w15:appearance w15:val="hidden"/>
              </w:sdtPr>
              <w:sdtContent>
                <w:r w:rsidR="000F7D04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[Plaats]</w:t>
                </w:r>
              </w:sdtContent>
            </w:sdt>
          </w:p>
          <w:sdt>
            <w:sdtPr>
              <w:rPr>
                <w:rFonts w:ascii="Arial" w:hAnsi="Arial" w:cs="Arial"/>
                <w:sz w:val="20"/>
                <w:szCs w:val="20"/>
              </w:rPr>
              <w:id w:val="-1240391264"/>
              <w:placeholder>
                <w:docPart w:val="DA59ECF9A84E4C3E8DD9A5D1AA8D93B2"/>
              </w:placeholder>
              <w:temporary/>
              <w:showingPlcHdr/>
              <w15:appearance w15:val="hidden"/>
            </w:sdtPr>
            <w:sdtContent>
              <w:p w14:paraId="3DD3EBD1" w14:textId="7F0038B2" w:rsidR="00077572" w:rsidRPr="000C38F8" w:rsidRDefault="000F7D04" w:rsidP="00077572">
                <w:pPr>
                  <w:pStyle w:val="Lijstopsomteken"/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</w:t>
                </w:r>
                <w:r w:rsidR="00077572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Schrijf hier welke opleiding je volgde (naam opleiding)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]</w:t>
                </w:r>
              </w:p>
            </w:sdtContent>
          </w:sdt>
          <w:p w14:paraId="0236A655" w14:textId="27C51BA6" w:rsidR="00077572" w:rsidRPr="000C38F8" w:rsidRDefault="00077572" w:rsidP="00077572">
            <w:pPr>
              <w:pStyle w:val="Datums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7651878"/>
                <w:placeholder>
                  <w:docPart w:val="2B67FC3981E64DEE8D6CEDE1F9BBFD4F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lang w:bidi="nl-NL"/>
                  </w:rPr>
                  <w:t>[Datums van]</w:t>
                </w:r>
              </w:sdtContent>
            </w:sdt>
            <w:r w:rsidRPr="000C38F8">
              <w:rPr>
                <w:rFonts w:ascii="Arial" w:hAnsi="Arial" w:cs="Arial"/>
                <w:lang w:bidi="nl-NL"/>
              </w:rPr>
              <w:t>–</w:t>
            </w:r>
            <w:sdt>
              <w:sdtPr>
                <w:rPr>
                  <w:rFonts w:ascii="Arial" w:hAnsi="Arial" w:cs="Arial"/>
                </w:rPr>
                <w:id w:val="-1444986245"/>
                <w:placeholder>
                  <w:docPart w:val="11576432AD314924A34548FFEE289F49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lang w:bidi="nl-NL"/>
                  </w:rPr>
                  <w:t>[Tot]</w:t>
                </w:r>
              </w:sdtContent>
            </w:sdt>
          </w:p>
          <w:p w14:paraId="4FC26AF2" w14:textId="708DB63B" w:rsidR="00077572" w:rsidRPr="000C38F8" w:rsidRDefault="00077572" w:rsidP="00077572">
            <w:pPr>
              <w:pStyle w:val="Datums"/>
              <w:rPr>
                <w:rFonts w:ascii="Arial" w:hAnsi="Arial" w:cs="Arial"/>
              </w:rPr>
            </w:pPr>
          </w:p>
          <w:p w14:paraId="37FB4472" w14:textId="77777777" w:rsidR="00077572" w:rsidRPr="000C38F8" w:rsidRDefault="00077572" w:rsidP="00077572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386496883"/>
                <w:placeholder>
                  <w:docPart w:val="10EEFE10C19040FEAC83966CE31EBC78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b/>
                    <w:sz w:val="20"/>
                    <w:szCs w:val="20"/>
                    <w:lang w:bidi="nl-NL"/>
                  </w:rPr>
                  <w:t>[Naam onderwijsinstelling]</w:t>
                </w:r>
              </w:sdtContent>
            </w:sdt>
            <w:r w:rsidRPr="000C38F8">
              <w:rPr>
                <w:rFonts w:ascii="Arial" w:hAnsi="Arial" w:cs="Arial"/>
                <w:sz w:val="20"/>
                <w:szCs w:val="20"/>
                <w:lang w:bidi="nl-NL"/>
              </w:rPr>
              <w:t xml:space="preserve">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66693082"/>
                <w:placeholder>
                  <w:docPart w:val="B093A1298C0F4B8E9CDE28402530E6D6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[Plaats]</w:t>
                </w:r>
              </w:sdtContent>
            </w:sdt>
          </w:p>
          <w:sdt>
            <w:sdtPr>
              <w:rPr>
                <w:rFonts w:ascii="Arial" w:hAnsi="Arial" w:cs="Arial"/>
                <w:sz w:val="20"/>
                <w:szCs w:val="20"/>
              </w:rPr>
              <w:id w:val="1504789053"/>
              <w:placeholder>
                <w:docPart w:val="52B6EB5A01E64EDBA2F58422756D94B8"/>
              </w:placeholder>
              <w:temporary/>
              <w:showingPlcHdr/>
              <w15:appearance w15:val="hidden"/>
            </w:sdtPr>
            <w:sdtContent>
              <w:p w14:paraId="3D7DA1FB" w14:textId="77777777" w:rsidR="00077572" w:rsidRPr="000C38F8" w:rsidRDefault="00077572" w:rsidP="00077572">
                <w:pPr>
                  <w:pStyle w:val="Lijstopsomteken"/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[Schrijf hier welke opleiding je volgde (naam opleiding)]</w:t>
                </w:r>
              </w:p>
            </w:sdtContent>
          </w:sdt>
          <w:p w14:paraId="17BBE87D" w14:textId="77777777" w:rsidR="00077572" w:rsidRPr="000C38F8" w:rsidRDefault="00077572" w:rsidP="00077572">
            <w:pPr>
              <w:pStyle w:val="Datums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86502484"/>
                <w:placeholder>
                  <w:docPart w:val="B73A5DDB5CCB44E9850AC432D154AF3F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lang w:bidi="nl-NL"/>
                  </w:rPr>
                  <w:t>[Datums van]</w:t>
                </w:r>
              </w:sdtContent>
            </w:sdt>
            <w:r w:rsidRPr="000C38F8">
              <w:rPr>
                <w:rFonts w:ascii="Arial" w:hAnsi="Arial" w:cs="Arial"/>
                <w:lang w:bidi="nl-NL"/>
              </w:rPr>
              <w:t>–</w:t>
            </w:r>
            <w:sdt>
              <w:sdtPr>
                <w:rPr>
                  <w:rFonts w:ascii="Arial" w:hAnsi="Arial" w:cs="Arial"/>
                </w:rPr>
                <w:id w:val="-1140182782"/>
                <w:placeholder>
                  <w:docPart w:val="CECA5A041C6D42D4A8B1BBCB7F76240F"/>
                </w:placeholder>
                <w:temporary/>
                <w:showingPlcHdr/>
                <w15:appearance w15:val="hidden"/>
              </w:sdtPr>
              <w:sdtContent>
                <w:r w:rsidRPr="000C38F8">
                  <w:rPr>
                    <w:rFonts w:ascii="Arial" w:hAnsi="Arial" w:cs="Arial"/>
                    <w:lang w:bidi="nl-NL"/>
                  </w:rPr>
                  <w:t>[Tot]</w:t>
                </w:r>
              </w:sdtContent>
            </w:sdt>
          </w:p>
          <w:p w14:paraId="0794D9FE" w14:textId="19772DD9" w:rsidR="00077572" w:rsidRPr="000C38F8" w:rsidRDefault="00077572" w:rsidP="00077572">
            <w:pPr>
              <w:pStyle w:val="Datums"/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2099212636"/>
              <w:placeholder>
                <w:docPart w:val="8B04B6835A5D4166B64596DA93372BA7"/>
              </w:placeholder>
              <w:temporary/>
              <w:showingPlcHdr/>
              <w15:appearance w15:val="hidden"/>
            </w:sdtPr>
            <w:sdtContent>
              <w:p w14:paraId="0C2690DD" w14:textId="4CB9B86F" w:rsidR="00077572" w:rsidRPr="000C38F8" w:rsidRDefault="00077572" w:rsidP="000C38F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Voeg eventueel de contactgegevens van een referentiepersoon toe. Dat mogen ook de gegevens van je leerkracht zijn]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 </w:t>
                </w:r>
              </w:p>
            </w:sdtContent>
          </w:sdt>
          <w:p w14:paraId="432CEBEC" w14:textId="468BF4AF" w:rsidR="000F7D04" w:rsidRPr="000C38F8" w:rsidRDefault="00077572" w:rsidP="000F7D04">
            <w:pPr>
              <w:pStyle w:val="Kop2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lang w:bidi="nl-NL"/>
              </w:rPr>
              <w:t>Talenkennis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048178819"/>
              <w:placeholder>
                <w:docPart w:val="3D2D845057934B139BA74FC2E9FA6DEC"/>
              </w:placeholder>
              <w:temporary/>
              <w:showingPlcHdr/>
              <w15:appearance w15:val="hidden"/>
            </w:sdtPr>
            <w:sdtContent>
              <w:p w14:paraId="2D639CA5" w14:textId="782F19AC" w:rsidR="000F7D04" w:rsidRPr="000C38F8" w:rsidRDefault="000F7D04" w:rsidP="000F7D0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</w:t>
                </w:r>
                <w:r w:rsidR="00077572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Noteer hier alle talen je spreekt. Per taal noteer je ook het taalniveau: Matig (A1), Redelijk (A2), Goed (B1), Uitstekend (B2), Vloeiend (C1), Moedertaal (C2) </w:t>
                </w:r>
              </w:p>
            </w:sdtContent>
          </w:sdt>
          <w:p w14:paraId="617D2C99" w14:textId="7F65965E" w:rsidR="00555003" w:rsidRPr="000C38F8" w:rsidRDefault="000C38F8" w:rsidP="000F7D04">
            <w:pPr>
              <w:pStyle w:val="Kop2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lang w:bidi="nl-NL"/>
              </w:rPr>
              <w:t>Computervaardigheden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65710132"/>
              <w:placeholder>
                <w:docPart w:val="00400E966BF540A1AE8B9E1E32004E2F"/>
              </w:placeholder>
              <w:temporary/>
              <w:showingPlcHdr/>
              <w15:appearance w15:val="hidden"/>
            </w:sdtPr>
            <w:sdtContent>
              <w:p w14:paraId="1A24CE70" w14:textId="5A733348" w:rsidR="000F7D04" w:rsidRPr="000C38F8" w:rsidRDefault="000F7D04" w:rsidP="000F7D0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</w:t>
                </w:r>
                <w:r w:rsidR="000C38F8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 xml:space="preserve">Kan jij goed werken met Word, </w:t>
                </w:r>
                <w:proofErr w:type="spellStart"/>
                <w:r w:rsidR="000C38F8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Powerpoint</w:t>
                </w:r>
                <w:proofErr w:type="spellEnd"/>
                <w:r w:rsidR="000C38F8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, Excel of HTML? Noteer het hier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.]</w:t>
                </w:r>
              </w:p>
            </w:sdtContent>
          </w:sdt>
          <w:p w14:paraId="111064E6" w14:textId="0168422C" w:rsidR="000F7D04" w:rsidRPr="000C38F8" w:rsidRDefault="00077572" w:rsidP="000F7D04">
            <w:pPr>
              <w:pStyle w:val="Kop2"/>
              <w:rPr>
                <w:rFonts w:ascii="Arial" w:hAnsi="Arial" w:cs="Arial"/>
              </w:rPr>
            </w:pPr>
            <w:r w:rsidRPr="000C38F8">
              <w:rPr>
                <w:rFonts w:ascii="Arial" w:hAnsi="Arial" w:cs="Arial"/>
                <w:lang w:bidi="nl-NL"/>
              </w:rPr>
              <w:t>Hobby’s en interesses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494037895"/>
              <w:placeholder>
                <w:docPart w:val="0977A599643A4FA9998399424CFDC28F"/>
              </w:placeholder>
              <w:temporary/>
              <w:showingPlcHdr/>
              <w15:appearance w15:val="hidden"/>
            </w:sdtPr>
            <w:sdtContent>
              <w:p w14:paraId="3CFB8699" w14:textId="0A77E466" w:rsidR="000F7D04" w:rsidRPr="000C38F8" w:rsidRDefault="000F7D04" w:rsidP="000F7D04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[</w:t>
                </w:r>
                <w:r w:rsidR="00077572"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Vul hier je hobby’s en interesses in: bijvoorbeeld: gamen, tekenen, muziek, sporten,…</w:t>
                </w:r>
                <w:r w:rsidRPr="000C38F8">
                  <w:rPr>
                    <w:rFonts w:ascii="Arial" w:hAnsi="Arial" w:cs="Arial"/>
                    <w:sz w:val="20"/>
                    <w:szCs w:val="20"/>
                    <w:lang w:bidi="nl-NL"/>
                  </w:rPr>
                  <w:t>]</w:t>
                </w:r>
              </w:p>
            </w:sdtContent>
          </w:sdt>
        </w:tc>
      </w:tr>
      <w:tr w:rsidR="00555003" w:rsidRPr="000C38F8" w14:paraId="7342D4F5" w14:textId="77777777" w:rsidTr="00555003">
        <w:trPr>
          <w:trHeight w:val="1290"/>
          <w:jc w:val="center"/>
        </w:trPr>
        <w:tc>
          <w:tcPr>
            <w:tcW w:w="2942" w:type="dxa"/>
          </w:tcPr>
          <w:p w14:paraId="54D3F91C" w14:textId="77777777" w:rsidR="00555003" w:rsidRPr="000C38F8" w:rsidRDefault="00555003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423" w:type="dxa"/>
            <w:vMerge/>
          </w:tcPr>
          <w:p w14:paraId="63089B3C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C38347F" w14:textId="77777777" w:rsidR="00555003" w:rsidRPr="000C38F8" w:rsidRDefault="00555003" w:rsidP="00222466">
            <w:pPr>
              <w:rPr>
                <w:rFonts w:ascii="Arial" w:hAnsi="Arial" w:cs="Arial"/>
              </w:rPr>
            </w:pPr>
          </w:p>
        </w:tc>
      </w:tr>
      <w:tr w:rsidR="00555003" w:rsidRPr="000C38F8" w14:paraId="3BF9BB25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65F0BFA0" w14:textId="77777777" w:rsidR="00555003" w:rsidRPr="000C38F8" w:rsidRDefault="00000000" w:rsidP="00222466">
            <w:pPr>
              <w:pStyle w:val="Informatie"/>
              <w:rPr>
                <w:rStyle w:val="Zwaar"/>
                <w:rFonts w:ascii="Arial" w:hAnsi="Arial" w:cs="Arial"/>
                <w:b w:val="0"/>
                <w:bCs w:val="0"/>
                <w:color w:val="FFFFFF" w:themeColor="background1"/>
              </w:rPr>
            </w:pPr>
            <w:sdt>
              <w:sdtPr>
                <w:rPr>
                  <w:rFonts w:ascii="Arial" w:hAnsi="Arial" w:cs="Arial"/>
                  <w:b/>
                  <w:bCs/>
                  <w:color w:val="F05535" w:themeColor="accent4"/>
                </w:rPr>
                <w:id w:val="1645700282"/>
                <w:placeholder>
                  <w:docPart w:val="34EE83F5BFEE423D898B64B9F778FD50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color w:val="CC2F0F" w:themeColor="accent4" w:themeShade="BF"/>
                </w:rPr>
              </w:sdtEndPr>
              <w:sdtContent>
                <w:r w:rsidR="00555003" w:rsidRPr="000C38F8">
                  <w:rPr>
                    <w:rFonts w:ascii="Arial" w:hAnsi="Arial" w:cs="Arial"/>
                    <w:lang w:bidi="nl-NL"/>
                  </w:rPr>
                  <w:t>[Uw adres]</w:t>
                </w:r>
              </w:sdtContent>
            </w:sdt>
          </w:p>
          <w:p w14:paraId="5FF44A72" w14:textId="77777777" w:rsidR="00555003" w:rsidRPr="000C38F8" w:rsidRDefault="00000000" w:rsidP="00222466">
            <w:pPr>
              <w:pStyle w:val="Informati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98381348"/>
                <w:placeholder>
                  <w:docPart w:val="FCF0C927609B41D198CEAD5ECFF6CEAB"/>
                </w:placeholder>
                <w:temporary/>
                <w:showingPlcHdr/>
                <w15:appearance w15:val="hidden"/>
              </w:sdtPr>
              <w:sdtContent>
                <w:r w:rsidR="00555003" w:rsidRPr="000C38F8">
                  <w:rPr>
                    <w:rFonts w:ascii="Arial" w:hAnsi="Arial" w:cs="Arial"/>
                    <w:lang w:bidi="nl-NL"/>
                  </w:rPr>
                  <w:t>[Postcode en plaats]</w:t>
                </w:r>
              </w:sdtContent>
            </w:sdt>
          </w:p>
        </w:tc>
        <w:tc>
          <w:tcPr>
            <w:tcW w:w="423" w:type="dxa"/>
            <w:vMerge/>
          </w:tcPr>
          <w:p w14:paraId="39D8D1C7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4DF49B61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5C60486A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768D4B49" w14:textId="77777777" w:rsidR="00555003" w:rsidRPr="000C38F8" w:rsidRDefault="00555003" w:rsidP="00222466">
            <w:pPr>
              <w:pStyle w:val="Geenafstand"/>
              <w:rPr>
                <w:rFonts w:ascii="Arial" w:hAnsi="Arial" w:cs="Arial"/>
              </w:rPr>
            </w:pPr>
          </w:p>
        </w:tc>
        <w:tc>
          <w:tcPr>
            <w:tcW w:w="423" w:type="dxa"/>
            <w:vMerge/>
          </w:tcPr>
          <w:p w14:paraId="258E2F59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ABB3EAD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3DFDC65A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74C6F4FA" w14:textId="77777777" w:rsidR="00555003" w:rsidRPr="000C38F8" w:rsidRDefault="00000000" w:rsidP="00222466">
            <w:pPr>
              <w:pStyle w:val="Informati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01595270"/>
                <w:placeholder>
                  <w:docPart w:val="987853634C1C4FD3BFDC887E4C296367"/>
                </w:placeholder>
                <w:temporary/>
                <w:showingPlcHdr/>
                <w15:appearance w15:val="hidden"/>
              </w:sdtPr>
              <w:sdtContent>
                <w:r w:rsidR="00555003" w:rsidRPr="000C38F8">
                  <w:rPr>
                    <w:rFonts w:ascii="Arial" w:hAnsi="Arial" w:cs="Arial"/>
                    <w:lang w:bidi="nl-NL"/>
                  </w:rPr>
                  <w:t>[Uw telefoonnummer]</w:t>
                </w:r>
              </w:sdtContent>
            </w:sdt>
          </w:p>
        </w:tc>
        <w:tc>
          <w:tcPr>
            <w:tcW w:w="423" w:type="dxa"/>
            <w:vMerge/>
          </w:tcPr>
          <w:p w14:paraId="0FB11F4C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190A5F7C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53D054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4BAF4E46" w14:textId="77777777" w:rsidR="00555003" w:rsidRPr="000C38F8" w:rsidRDefault="00555003" w:rsidP="00B6466C">
            <w:pPr>
              <w:pStyle w:val="Geenafstand"/>
              <w:rPr>
                <w:rFonts w:ascii="Arial" w:hAnsi="Arial" w:cs="Arial"/>
              </w:rPr>
            </w:pPr>
          </w:p>
        </w:tc>
        <w:tc>
          <w:tcPr>
            <w:tcW w:w="423" w:type="dxa"/>
            <w:vMerge/>
          </w:tcPr>
          <w:p w14:paraId="1F5ABCA2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77034739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7F8B43CA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7A4BBFA9" w14:textId="77777777" w:rsidR="00555003" w:rsidRPr="000C38F8" w:rsidRDefault="00000000" w:rsidP="00222466">
            <w:pPr>
              <w:pStyle w:val="Informati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99910"/>
                <w:placeholder>
                  <w:docPart w:val="A2102FE050364BF09F9A96440459CB8D"/>
                </w:placeholder>
                <w:temporary/>
                <w:showingPlcHdr/>
                <w15:appearance w15:val="hidden"/>
              </w:sdtPr>
              <w:sdtContent>
                <w:r w:rsidR="00555003" w:rsidRPr="000C38F8">
                  <w:rPr>
                    <w:rFonts w:ascii="Arial" w:hAnsi="Arial" w:cs="Arial"/>
                    <w:lang w:bidi="nl-NL"/>
                  </w:rPr>
                  <w:t>[Uw e-mailadres]</w:t>
                </w:r>
              </w:sdtContent>
            </w:sdt>
          </w:p>
        </w:tc>
        <w:tc>
          <w:tcPr>
            <w:tcW w:w="423" w:type="dxa"/>
            <w:vMerge/>
          </w:tcPr>
          <w:p w14:paraId="4704BD6A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1BE371A3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78956AF1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1CB4AAD3" w14:textId="77777777" w:rsidR="00555003" w:rsidRPr="000C38F8" w:rsidRDefault="00555003" w:rsidP="00B6466C">
            <w:pPr>
              <w:pStyle w:val="Geenafstand"/>
              <w:rPr>
                <w:rFonts w:ascii="Arial" w:hAnsi="Arial" w:cs="Arial"/>
              </w:rPr>
            </w:pPr>
          </w:p>
        </w:tc>
        <w:tc>
          <w:tcPr>
            <w:tcW w:w="423" w:type="dxa"/>
            <w:vMerge/>
          </w:tcPr>
          <w:p w14:paraId="5A0A1FAA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16DB3BE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4F573B09" w14:textId="77777777" w:rsidTr="00B6466C">
        <w:trPr>
          <w:trHeight w:val="633"/>
          <w:jc w:val="center"/>
        </w:trPr>
        <w:sdt>
          <w:sdtPr>
            <w:rPr>
              <w:rFonts w:ascii="Arial" w:hAnsi="Arial" w:cs="Arial"/>
            </w:rPr>
            <w:id w:val="994223924"/>
            <w:placeholder>
              <w:docPart w:val="77E23C83A5AD48ABA9958C4F9D31A797"/>
            </w:placeholder>
            <w:temporary/>
            <w:showingPlcHdr/>
            <w15:appearance w15:val="hidden"/>
          </w:sdtPr>
          <w:sdtContent>
            <w:tc>
              <w:tcPr>
                <w:tcW w:w="2942" w:type="dxa"/>
                <w:vAlign w:val="center"/>
              </w:tcPr>
              <w:p w14:paraId="1734A779" w14:textId="1B433B2C" w:rsidR="00555003" w:rsidRPr="000C38F8" w:rsidRDefault="00555003" w:rsidP="00222466">
                <w:pPr>
                  <w:pStyle w:val="Informatie"/>
                  <w:rPr>
                    <w:rFonts w:ascii="Arial" w:hAnsi="Arial" w:cs="Arial"/>
                  </w:rPr>
                </w:pPr>
                <w:r w:rsidRPr="000C38F8">
                  <w:rPr>
                    <w:rStyle w:val="Tekstvantijdelijkeaanduiding"/>
                    <w:rFonts w:ascii="Arial" w:hAnsi="Arial" w:cs="Arial"/>
                    <w:color w:val="FFFFFF" w:themeColor="background1"/>
                    <w:lang w:bidi="nl-NL"/>
                  </w:rPr>
                  <w:t xml:space="preserve">Uw </w:t>
                </w:r>
                <w:r w:rsidR="00077572" w:rsidRPr="000C38F8">
                  <w:rPr>
                    <w:rStyle w:val="Tekstvantijdelijkeaanduiding"/>
                    <w:rFonts w:ascii="Arial" w:hAnsi="Arial" w:cs="Arial"/>
                    <w:color w:val="FFFFFF" w:themeColor="background1"/>
                    <w:lang w:bidi="nl-NL"/>
                  </w:rPr>
                  <w:t>geboortedatum</w:t>
                </w:r>
              </w:p>
            </w:tc>
          </w:sdtContent>
        </w:sdt>
        <w:tc>
          <w:tcPr>
            <w:tcW w:w="423" w:type="dxa"/>
            <w:vMerge/>
          </w:tcPr>
          <w:p w14:paraId="5A09939D" w14:textId="77777777" w:rsidR="00555003" w:rsidRPr="000C38F8" w:rsidRDefault="00555003" w:rsidP="00590471">
            <w:pPr>
              <w:pStyle w:val="Platteteks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3C70D2E4" w14:textId="77777777" w:rsidR="00555003" w:rsidRPr="000C38F8" w:rsidRDefault="00555003" w:rsidP="005801E5">
            <w:pPr>
              <w:pStyle w:val="Kop1"/>
              <w:rPr>
                <w:rFonts w:ascii="Arial" w:hAnsi="Arial" w:cs="Arial"/>
              </w:rPr>
            </w:pPr>
          </w:p>
        </w:tc>
      </w:tr>
      <w:tr w:rsidR="00555003" w:rsidRPr="000C38F8" w14:paraId="7185EAA0" w14:textId="77777777" w:rsidTr="00700625">
        <w:trPr>
          <w:trHeight w:val="2853"/>
          <w:jc w:val="center"/>
        </w:trPr>
        <w:tc>
          <w:tcPr>
            <w:tcW w:w="2942" w:type="dxa"/>
          </w:tcPr>
          <w:p w14:paraId="6DAF30CA" w14:textId="77777777" w:rsidR="00C5585D" w:rsidRDefault="00C5585D" w:rsidP="00222466">
            <w:pPr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1889911369"/>
              <w:placeholder>
                <w:docPart w:val="89B38E945A604FF893B3325E796A459C"/>
              </w:placeholder>
              <w:temporary/>
              <w:showingPlcHdr/>
              <w15:appearance w15:val="hidden"/>
            </w:sdtPr>
            <w:sdtContent>
              <w:p w14:paraId="6080A9AD" w14:textId="419E36F5" w:rsidR="00555003" w:rsidRPr="000C38F8" w:rsidRDefault="00C5585D" w:rsidP="00222466">
                <w:pPr>
                  <w:rPr>
                    <w:rFonts w:ascii="Arial" w:hAnsi="Arial" w:cs="Arial"/>
                  </w:rPr>
                </w:pPr>
                <w:r>
                  <w:rPr>
                    <w:rStyle w:val="Tekstvantijdelijkeaanduiding"/>
                    <w:rFonts w:ascii="Arial" w:hAnsi="Arial" w:cs="Arial"/>
                    <w:color w:val="3D1639" w:themeColor="accent1" w:themeShade="BF"/>
                    <w:lang w:bidi="nl-NL"/>
                  </w:rPr>
                  <w:t>Uw Nationaliteit</w:t>
                </w:r>
              </w:p>
            </w:sdtContent>
          </w:sdt>
        </w:tc>
        <w:tc>
          <w:tcPr>
            <w:tcW w:w="423" w:type="dxa"/>
          </w:tcPr>
          <w:p w14:paraId="42FA30C8" w14:textId="77777777" w:rsidR="00555003" w:rsidRPr="000C38F8" w:rsidRDefault="00555003" w:rsidP="00222466">
            <w:pPr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132E47D1" w14:textId="77777777" w:rsidR="00555003" w:rsidRPr="000C38F8" w:rsidRDefault="00555003" w:rsidP="00222466">
            <w:pPr>
              <w:rPr>
                <w:rFonts w:ascii="Arial" w:hAnsi="Arial" w:cs="Arial"/>
              </w:rPr>
            </w:pPr>
          </w:p>
        </w:tc>
      </w:tr>
    </w:tbl>
    <w:p w14:paraId="3986E3D4" w14:textId="77777777" w:rsidR="007F5B63" w:rsidRPr="000C38F8" w:rsidRDefault="007F5B63" w:rsidP="00CE1E3D">
      <w:pPr>
        <w:pStyle w:val="Plattetekst"/>
        <w:rPr>
          <w:rFonts w:ascii="Arial" w:hAnsi="Arial" w:cs="Arial"/>
        </w:rPr>
      </w:pPr>
    </w:p>
    <w:sectPr w:rsidR="007F5B63" w:rsidRPr="000C38F8" w:rsidSect="00D311FF">
      <w:headerReference w:type="default" r:id="rId19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87C08" w14:textId="77777777" w:rsidR="00C83DA5" w:rsidRDefault="00C83DA5" w:rsidP="00590471">
      <w:r>
        <w:separator/>
      </w:r>
    </w:p>
  </w:endnote>
  <w:endnote w:type="continuationSeparator" w:id="0">
    <w:p w14:paraId="22C5E5A4" w14:textId="77777777" w:rsidR="00C83DA5" w:rsidRDefault="00C83DA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15690" w14:textId="77777777" w:rsidR="00C83DA5" w:rsidRDefault="00C83DA5" w:rsidP="00590471">
      <w:r>
        <w:separator/>
      </w:r>
    </w:p>
  </w:footnote>
  <w:footnote w:type="continuationSeparator" w:id="0">
    <w:p w14:paraId="1D6A716D" w14:textId="77777777" w:rsidR="00C83DA5" w:rsidRDefault="00C83DA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D9FF" w14:textId="77777777" w:rsidR="00590471" w:rsidRDefault="00060042" w:rsidP="00060042">
    <w:pPr>
      <w:pStyle w:val="Plattetekst"/>
    </w:pPr>
    <w:r w:rsidRPr="00060042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662561">
    <w:abstractNumId w:val="1"/>
  </w:num>
  <w:num w:numId="2" w16cid:durableId="1969508844">
    <w:abstractNumId w:val="2"/>
  </w:num>
  <w:num w:numId="3" w16cid:durableId="1917281210">
    <w:abstractNumId w:val="0"/>
  </w:num>
  <w:num w:numId="4" w16cid:durableId="109544150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572"/>
    <w:rsid w:val="00060042"/>
    <w:rsid w:val="00077572"/>
    <w:rsid w:val="000C38F8"/>
    <w:rsid w:val="000E0114"/>
    <w:rsid w:val="000F7D04"/>
    <w:rsid w:val="00150ABD"/>
    <w:rsid w:val="00222466"/>
    <w:rsid w:val="00332A22"/>
    <w:rsid w:val="003D3540"/>
    <w:rsid w:val="0046469F"/>
    <w:rsid w:val="00472C27"/>
    <w:rsid w:val="00555003"/>
    <w:rsid w:val="005801E5"/>
    <w:rsid w:val="00590471"/>
    <w:rsid w:val="005D01FA"/>
    <w:rsid w:val="005E1FF7"/>
    <w:rsid w:val="00700625"/>
    <w:rsid w:val="007913A5"/>
    <w:rsid w:val="007C00B9"/>
    <w:rsid w:val="007F5B63"/>
    <w:rsid w:val="00846CB9"/>
    <w:rsid w:val="008472E9"/>
    <w:rsid w:val="008523BE"/>
    <w:rsid w:val="008C2CFC"/>
    <w:rsid w:val="00AC62A6"/>
    <w:rsid w:val="00B6466C"/>
    <w:rsid w:val="00C5585D"/>
    <w:rsid w:val="00C83DA5"/>
    <w:rsid w:val="00CE1E3D"/>
    <w:rsid w:val="00D029A7"/>
    <w:rsid w:val="00D311FF"/>
    <w:rsid w:val="00DF2F8A"/>
    <w:rsid w:val="00E90A60"/>
    <w:rsid w:val="00EE7E09"/>
    <w:rsid w:val="00F0223C"/>
    <w:rsid w:val="00F25FB6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A21B1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F0223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EE7E09"/>
    <w:rPr>
      <w:rFonts w:asciiTheme="minorHAnsi" w:hAnsiTheme="minorHAnsi" w:cs="Georgia"/>
    </w:rPr>
  </w:style>
  <w:style w:type="character" w:customStyle="1" w:styleId="Kop1Char">
    <w:name w:val="Kop 1 Char"/>
    <w:basedOn w:val="Standaardalinea-lettertype"/>
    <w:link w:val="Kop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jstalinea">
    <w:name w:val="List Paragraph"/>
    <w:basedOn w:val="Platteteks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rPr>
      <w:rFonts w:ascii="Times New Roman" w:hAnsi="Times New Roman" w:cs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raster">
    <w:name w:val="Table Grid"/>
    <w:basedOn w:val="Standaardtabe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ums">
    <w:name w:val="Datums"/>
    <w:basedOn w:val="Platteteks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5E1FF7"/>
    <w:rPr>
      <w:b/>
      <w:bCs/>
      <w:color w:val="CC2F0F" w:themeColor="accent4" w:themeShade="BF"/>
    </w:rPr>
  </w:style>
  <w:style w:type="character" w:styleId="Tekstvantijdelijkeaanduiding">
    <w:name w:val="Placeholder Text"/>
    <w:basedOn w:val="Standaardalinea-lettertype"/>
    <w:uiPriority w:val="99"/>
    <w:semiHidden/>
    <w:rsid w:val="00222466"/>
    <w:rPr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222466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Geenafstan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Kop2Char">
    <w:name w:val="Kop 2 Char"/>
    <w:basedOn w:val="Standaardalinea-lettertype"/>
    <w:link w:val="Kop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Werkervaring">
    <w:name w:val="Werkervaring"/>
    <w:basedOn w:val="Standaard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jstopsomteken">
    <w:name w:val="List Bullet"/>
    <w:basedOn w:val="Standaard"/>
    <w:uiPriority w:val="99"/>
    <w:rsid w:val="000F7D04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a\AppData\Roaming\Microsoft\Templates\Eigentijds%20cv%20met%20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BD6654DBD7423DBA6C2E9EBB0007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50C0C9-AA24-4318-B9C2-52882F9BC623}"/>
      </w:docPartPr>
      <w:docPartBody>
        <w:p w:rsidR="00000000" w:rsidRDefault="002F10E7" w:rsidP="002F10E7">
          <w:pPr>
            <w:pStyle w:val="7ABD6654DBD7423DBA6C2E9EBB0007766"/>
          </w:pPr>
          <w:r w:rsidRPr="000C38F8">
            <w:rPr>
              <w:rFonts w:ascii="Arial" w:hAnsi="Arial" w:cs="Arial"/>
              <w:lang w:bidi="nl-NL"/>
            </w:rPr>
            <w:t>[Voornaam]</w:t>
          </w:r>
        </w:p>
      </w:docPartBody>
    </w:docPart>
    <w:docPart>
      <w:docPartPr>
        <w:name w:val="3C327E0E4C6844259E3D3493D19355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A79AF7-5FA8-434B-8AE2-DD0D2C12FDE5}"/>
      </w:docPartPr>
      <w:docPartBody>
        <w:p w:rsidR="00000000" w:rsidRDefault="002F10E7" w:rsidP="002F10E7">
          <w:pPr>
            <w:pStyle w:val="3C327E0E4C6844259E3D3493D19355936"/>
          </w:pPr>
          <w:r w:rsidRPr="000C38F8">
            <w:rPr>
              <w:rFonts w:ascii="Arial" w:hAnsi="Arial" w:cs="Arial"/>
              <w:lang w:bidi="nl-NL"/>
            </w:rPr>
            <w:t>[Achternaam]</w:t>
          </w:r>
        </w:p>
      </w:docPartBody>
    </w:docPart>
    <w:docPart>
      <w:docPartPr>
        <w:name w:val="8AE1B70B55014E02B51D9332B2D31F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17B96D-0451-46D1-A56B-EDAF4DC3818C}"/>
      </w:docPartPr>
      <w:docPartBody>
        <w:p w:rsidR="00000000" w:rsidRDefault="002F10E7" w:rsidP="002F10E7">
          <w:pPr>
            <w:pStyle w:val="8AE1B70B55014E02B51D9332B2D31F466"/>
          </w:pPr>
          <w:r w:rsidRPr="000C38F8">
            <w:rPr>
              <w:rFonts w:ascii="Arial" w:hAnsi="Arial" w:cs="Arial"/>
              <w:lang w:bidi="nl-NL"/>
            </w:rPr>
            <w:t>[Datums van]</w:t>
          </w:r>
        </w:p>
      </w:docPartBody>
    </w:docPart>
    <w:docPart>
      <w:docPartPr>
        <w:name w:val="1B4B4DFD8FA44515A52346FF0188DB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9BB4C6-CBA5-41A6-AF1C-01FAC9E56FF7}"/>
      </w:docPartPr>
      <w:docPartBody>
        <w:p w:rsidR="00000000" w:rsidRDefault="002F10E7" w:rsidP="002F10E7">
          <w:pPr>
            <w:pStyle w:val="1B4B4DFD8FA44515A52346FF0188DBA56"/>
          </w:pPr>
          <w:r w:rsidRPr="000C38F8">
            <w:rPr>
              <w:rFonts w:ascii="Arial" w:hAnsi="Arial" w:cs="Arial"/>
              <w:lang w:bidi="nl-NL"/>
            </w:rPr>
            <w:t>[Tot]</w:t>
          </w:r>
        </w:p>
      </w:docPartBody>
    </w:docPart>
    <w:docPart>
      <w:docPartPr>
        <w:name w:val="3EB6ECF777384D529F9E197BC05B83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020CDA-0EA3-4B43-A7B1-710A7B6A4540}"/>
      </w:docPartPr>
      <w:docPartBody>
        <w:p w:rsidR="00000000" w:rsidRDefault="002F10E7" w:rsidP="002F10E7">
          <w:pPr>
            <w:pStyle w:val="3EB6ECF777384D529F9E197BC05B83E16"/>
          </w:pPr>
          <w:r w:rsidRPr="000C38F8">
            <w:rPr>
              <w:rFonts w:ascii="Arial" w:hAnsi="Arial" w:cs="Arial"/>
              <w:sz w:val="20"/>
              <w:szCs w:val="22"/>
              <w:lang w:bidi="nl-NL"/>
            </w:rPr>
            <w:t>[Functie]</w:t>
          </w:r>
        </w:p>
      </w:docPartBody>
    </w:docPart>
    <w:docPart>
      <w:docPartPr>
        <w:name w:val="9ACB67B174B04BB7A7B43C3876204D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43584E-794A-4FF3-AC43-BCE276D3F7E7}"/>
      </w:docPartPr>
      <w:docPartBody>
        <w:p w:rsidR="00000000" w:rsidRDefault="002F10E7" w:rsidP="002F10E7">
          <w:pPr>
            <w:pStyle w:val="9ACB67B174B04BB7A7B43C3876204D296"/>
          </w:pPr>
          <w:r w:rsidRPr="000C38F8">
            <w:rPr>
              <w:rFonts w:ascii="Arial" w:hAnsi="Arial" w:cs="Arial"/>
              <w:sz w:val="20"/>
              <w:szCs w:val="22"/>
              <w:lang w:bidi="nl-NL"/>
            </w:rPr>
            <w:t>[Positie]</w:t>
          </w:r>
        </w:p>
      </w:docPartBody>
    </w:docPart>
    <w:docPart>
      <w:docPartPr>
        <w:name w:val="2C4197BFC2D64166A3C0D7C4ACB772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0E7F34-440C-4CA2-9A3C-5E644C5D3987}"/>
      </w:docPartPr>
      <w:docPartBody>
        <w:p w:rsidR="00000000" w:rsidRDefault="002F10E7" w:rsidP="002F10E7">
          <w:pPr>
            <w:pStyle w:val="2C4197BFC2D64166A3C0D7C4ACB7720A6"/>
          </w:pPr>
          <w:r w:rsidRPr="000C38F8">
            <w:rPr>
              <w:rFonts w:ascii="Arial" w:hAnsi="Arial" w:cs="Arial"/>
              <w:sz w:val="20"/>
              <w:szCs w:val="22"/>
              <w:lang w:bidi="nl-NL"/>
            </w:rPr>
            <w:t>[Bedrijfsnaam]</w:t>
          </w:r>
        </w:p>
      </w:docPartBody>
    </w:docPart>
    <w:docPart>
      <w:docPartPr>
        <w:name w:val="B45502B786D34A438E179EF00BB608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EEF55E-EAC1-4F44-A220-E3BE6D20F1A6}"/>
      </w:docPartPr>
      <w:docPartBody>
        <w:p w:rsidR="00000000" w:rsidRDefault="002F10E7" w:rsidP="002F10E7">
          <w:pPr>
            <w:pStyle w:val="B45502B786D34A438E179EF00BB608C0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 xml:space="preserve">[Dit is de plek  waar </w:t>
          </w:r>
          <w:r>
            <w:rPr>
              <w:rFonts w:ascii="Arial" w:hAnsi="Arial" w:cs="Arial"/>
              <w:sz w:val="20"/>
              <w:szCs w:val="20"/>
              <w:lang w:bidi="nl-NL"/>
            </w:rPr>
            <w:t>je</w:t>
          </w:r>
          <w:r w:rsidRPr="000C38F8">
            <w:rPr>
              <w:rFonts w:ascii="Arial" w:hAnsi="Arial" w:cs="Arial"/>
              <w:sz w:val="20"/>
              <w:szCs w:val="20"/>
              <w:lang w:bidi="nl-NL"/>
            </w:rPr>
            <w:t xml:space="preserve"> kan noteren welke ervaring je hebt als deze niet in een bedrijf was. Welke ervaring heb je thuis of in jouw thuisland opgedaan? Wat kan jij erg goed?]</w:t>
          </w:r>
        </w:p>
      </w:docPartBody>
    </w:docPart>
    <w:docPart>
      <w:docPartPr>
        <w:name w:val="918BDF98BB8E4BF8910A16C6C6DB9E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178A68-AD35-427A-8BD0-9A70D35DC920}"/>
      </w:docPartPr>
      <w:docPartBody>
        <w:p w:rsidR="00000000" w:rsidRDefault="002F10E7" w:rsidP="002F10E7">
          <w:pPr>
            <w:pStyle w:val="918BDF98BB8E4BF8910A16C6C6DB9E0F6"/>
          </w:pPr>
          <w:r w:rsidRPr="000C38F8">
            <w:rPr>
              <w:rFonts w:ascii="Arial" w:hAnsi="Arial" w:cs="Arial"/>
              <w:b/>
              <w:sz w:val="20"/>
              <w:szCs w:val="20"/>
              <w:lang w:bidi="nl-NL"/>
            </w:rPr>
            <w:t>[Naam onderwijsinstelling]</w:t>
          </w:r>
        </w:p>
      </w:docPartBody>
    </w:docPart>
    <w:docPart>
      <w:docPartPr>
        <w:name w:val="8243567D5EC249629F0AB62EEA28BC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CDEE69-164E-42C0-B882-CE4EED640EE6}"/>
      </w:docPartPr>
      <w:docPartBody>
        <w:p w:rsidR="00000000" w:rsidRDefault="002F10E7" w:rsidP="002F10E7">
          <w:pPr>
            <w:pStyle w:val="8243567D5EC249629F0AB62EEA28BC77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[Plaats]</w:t>
          </w:r>
        </w:p>
      </w:docPartBody>
    </w:docPart>
    <w:docPart>
      <w:docPartPr>
        <w:name w:val="DA59ECF9A84E4C3E8DD9A5D1AA8D93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B586E9-62E3-417A-AF1C-51FA627591B6}"/>
      </w:docPartPr>
      <w:docPartBody>
        <w:p w:rsidR="00000000" w:rsidRDefault="002F10E7" w:rsidP="002F10E7">
          <w:pPr>
            <w:pStyle w:val="DA59ECF9A84E4C3E8DD9A5D1AA8D93B2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[Schrijf hier welke opleiding je volgde (naam opleiding)]</w:t>
          </w:r>
        </w:p>
      </w:docPartBody>
    </w:docPart>
    <w:docPart>
      <w:docPartPr>
        <w:name w:val="3D2D845057934B139BA74FC2E9FA6D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9F8228-01D4-405C-AB36-284E1C700A5F}"/>
      </w:docPartPr>
      <w:docPartBody>
        <w:p w:rsidR="00000000" w:rsidRDefault="002F10E7" w:rsidP="002F10E7">
          <w:pPr>
            <w:pStyle w:val="3D2D845057934B139BA74FC2E9FA6DEC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 xml:space="preserve">[Noteer hier alle talen je spreekt. Per taal noteer je ook het taalniveau: Matig (A1), Redelijk (A2), Goed (B1), Uitstekend (B2), Vloeiend (C1), Moedertaal (C2) </w:t>
          </w:r>
        </w:p>
      </w:docPartBody>
    </w:docPart>
    <w:docPart>
      <w:docPartPr>
        <w:name w:val="00400E966BF540A1AE8B9E1E32004E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8CE5FC-4137-4CF6-BA20-01ECBEDFB5DA}"/>
      </w:docPartPr>
      <w:docPartBody>
        <w:p w:rsidR="00000000" w:rsidRDefault="002F10E7" w:rsidP="002F10E7">
          <w:pPr>
            <w:pStyle w:val="00400E966BF540A1AE8B9E1E32004E2F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[Kan jij goed werken met Word, Powerpoint, Excel of HTML? Noteer het hier.]</w:t>
          </w:r>
        </w:p>
      </w:docPartBody>
    </w:docPart>
    <w:docPart>
      <w:docPartPr>
        <w:name w:val="0977A599643A4FA9998399424CFDC2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448C4C-1DDA-4F7E-89B8-BEC222C3306F}"/>
      </w:docPartPr>
      <w:docPartBody>
        <w:p w:rsidR="00000000" w:rsidRDefault="002F10E7" w:rsidP="002F10E7">
          <w:pPr>
            <w:pStyle w:val="0977A599643A4FA9998399424CFDC28F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[Vul hier je hobby’s en interesses in: bijvoorbeeld: gamen, tekenen, muziek, sporten,…]</w:t>
          </w:r>
        </w:p>
      </w:docPartBody>
    </w:docPart>
    <w:docPart>
      <w:docPartPr>
        <w:name w:val="34EE83F5BFEE423D898B64B9F778FD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106525-ADE0-43D3-9DAA-4F477FAD40F7}"/>
      </w:docPartPr>
      <w:docPartBody>
        <w:p w:rsidR="00000000" w:rsidRDefault="002F10E7" w:rsidP="002F10E7">
          <w:pPr>
            <w:pStyle w:val="34EE83F5BFEE423D898B64B9F778FD506"/>
          </w:pPr>
          <w:r w:rsidRPr="000C38F8">
            <w:rPr>
              <w:rFonts w:ascii="Arial" w:hAnsi="Arial" w:cs="Arial"/>
              <w:lang w:bidi="nl-NL"/>
            </w:rPr>
            <w:t>[Uw adres]</w:t>
          </w:r>
        </w:p>
      </w:docPartBody>
    </w:docPart>
    <w:docPart>
      <w:docPartPr>
        <w:name w:val="FCF0C927609B41D198CEAD5ECFF6CE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43AB28-41F1-4EFD-B933-3250380E167C}"/>
      </w:docPartPr>
      <w:docPartBody>
        <w:p w:rsidR="00000000" w:rsidRDefault="002F10E7" w:rsidP="002F10E7">
          <w:pPr>
            <w:pStyle w:val="FCF0C927609B41D198CEAD5ECFF6CEAB6"/>
          </w:pPr>
          <w:r w:rsidRPr="000C38F8">
            <w:rPr>
              <w:rFonts w:ascii="Arial" w:hAnsi="Arial" w:cs="Arial"/>
              <w:lang w:bidi="nl-NL"/>
            </w:rPr>
            <w:t>[Postcode en plaats]</w:t>
          </w:r>
        </w:p>
      </w:docPartBody>
    </w:docPart>
    <w:docPart>
      <w:docPartPr>
        <w:name w:val="987853634C1C4FD3BFDC887E4C2963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35982C-23C9-4898-B80A-3FAD293F314A}"/>
      </w:docPartPr>
      <w:docPartBody>
        <w:p w:rsidR="00000000" w:rsidRDefault="002F10E7" w:rsidP="002F10E7">
          <w:pPr>
            <w:pStyle w:val="987853634C1C4FD3BFDC887E4C2963676"/>
          </w:pPr>
          <w:r w:rsidRPr="000C38F8">
            <w:rPr>
              <w:rFonts w:ascii="Arial" w:hAnsi="Arial" w:cs="Arial"/>
              <w:lang w:bidi="nl-NL"/>
            </w:rPr>
            <w:t>[Uw telefoonnummer]</w:t>
          </w:r>
        </w:p>
      </w:docPartBody>
    </w:docPart>
    <w:docPart>
      <w:docPartPr>
        <w:name w:val="A2102FE050364BF09F9A96440459CB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5CA5DF-2402-4B48-B91F-635596FB1207}"/>
      </w:docPartPr>
      <w:docPartBody>
        <w:p w:rsidR="00000000" w:rsidRDefault="002F10E7" w:rsidP="002F10E7">
          <w:pPr>
            <w:pStyle w:val="A2102FE050364BF09F9A96440459CB8D6"/>
          </w:pPr>
          <w:r w:rsidRPr="000C38F8">
            <w:rPr>
              <w:rFonts w:ascii="Arial" w:hAnsi="Arial" w:cs="Arial"/>
              <w:lang w:bidi="nl-NL"/>
            </w:rPr>
            <w:t>[Uw e-mailadres]</w:t>
          </w:r>
        </w:p>
      </w:docPartBody>
    </w:docPart>
    <w:docPart>
      <w:docPartPr>
        <w:name w:val="77E23C83A5AD48ABA9958C4F9D31A7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62CEA3-5C19-4A2D-9E36-FA6D145701DA}"/>
      </w:docPartPr>
      <w:docPartBody>
        <w:p w:rsidR="00000000" w:rsidRDefault="002F10E7" w:rsidP="002F10E7">
          <w:pPr>
            <w:pStyle w:val="77E23C83A5AD48ABA9958C4F9D31A7976"/>
          </w:pPr>
          <w:r w:rsidRPr="000C38F8">
            <w:rPr>
              <w:rStyle w:val="Tekstvantijdelijkeaanduiding"/>
              <w:rFonts w:ascii="Arial" w:hAnsi="Arial" w:cs="Arial"/>
              <w:lang w:bidi="nl-NL"/>
            </w:rPr>
            <w:t>Uw geboortedatum</w:t>
          </w:r>
        </w:p>
      </w:docPartBody>
    </w:docPart>
    <w:docPart>
      <w:docPartPr>
        <w:name w:val="2B67FC3981E64DEE8D6CEDE1F9BBF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6A8C73-37FD-423B-A63A-9ACC1A5333AF}"/>
      </w:docPartPr>
      <w:docPartBody>
        <w:p w:rsidR="00000000" w:rsidRDefault="002F10E7" w:rsidP="002F10E7">
          <w:pPr>
            <w:pStyle w:val="2B67FC3981E64DEE8D6CEDE1F9BBFD4F6"/>
          </w:pPr>
          <w:r w:rsidRPr="000C38F8">
            <w:rPr>
              <w:rFonts w:ascii="Arial" w:hAnsi="Arial" w:cs="Arial"/>
              <w:lang w:bidi="nl-NL"/>
            </w:rPr>
            <w:t>[Datums van]</w:t>
          </w:r>
        </w:p>
      </w:docPartBody>
    </w:docPart>
    <w:docPart>
      <w:docPartPr>
        <w:name w:val="11576432AD314924A34548FFEE289F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709338-EE5F-4CF3-A8F0-B45D19261B5F}"/>
      </w:docPartPr>
      <w:docPartBody>
        <w:p w:rsidR="00000000" w:rsidRDefault="002F10E7" w:rsidP="002F10E7">
          <w:pPr>
            <w:pStyle w:val="11576432AD314924A34548FFEE289F496"/>
          </w:pPr>
          <w:r w:rsidRPr="000C38F8">
            <w:rPr>
              <w:rFonts w:ascii="Arial" w:hAnsi="Arial" w:cs="Arial"/>
              <w:lang w:bidi="nl-NL"/>
            </w:rPr>
            <w:t>[Tot]</w:t>
          </w:r>
        </w:p>
      </w:docPartBody>
    </w:docPart>
    <w:docPart>
      <w:docPartPr>
        <w:name w:val="10EEFE10C19040FEAC83966CE31EBC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7461DF-6BE7-4534-A1DB-AC386060699F}"/>
      </w:docPartPr>
      <w:docPartBody>
        <w:p w:rsidR="00000000" w:rsidRDefault="002F10E7" w:rsidP="002F10E7">
          <w:pPr>
            <w:pStyle w:val="10EEFE10C19040FEAC83966CE31EBC786"/>
          </w:pPr>
          <w:r w:rsidRPr="000C38F8">
            <w:rPr>
              <w:rFonts w:ascii="Arial" w:hAnsi="Arial" w:cs="Arial"/>
              <w:b/>
              <w:sz w:val="20"/>
              <w:szCs w:val="20"/>
              <w:lang w:bidi="nl-NL"/>
            </w:rPr>
            <w:t>[Naam onderwijsinstelling]</w:t>
          </w:r>
        </w:p>
      </w:docPartBody>
    </w:docPart>
    <w:docPart>
      <w:docPartPr>
        <w:name w:val="B093A1298C0F4B8E9CDE28402530E6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76772C-AF75-41E3-A847-5772C0015309}"/>
      </w:docPartPr>
      <w:docPartBody>
        <w:p w:rsidR="00000000" w:rsidRDefault="002F10E7" w:rsidP="002F10E7">
          <w:pPr>
            <w:pStyle w:val="B093A1298C0F4B8E9CDE28402530E6D6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[Plaats]</w:t>
          </w:r>
        </w:p>
      </w:docPartBody>
    </w:docPart>
    <w:docPart>
      <w:docPartPr>
        <w:name w:val="52B6EB5A01E64EDBA2F58422756D9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583B19-1824-41CD-81CB-5419BA4B2B2B}"/>
      </w:docPartPr>
      <w:docPartBody>
        <w:p w:rsidR="00000000" w:rsidRDefault="002F10E7" w:rsidP="002F10E7">
          <w:pPr>
            <w:pStyle w:val="52B6EB5A01E64EDBA2F58422756D94B8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[Schrijf hier welke opleiding je volgde (naam opleiding)]</w:t>
          </w:r>
        </w:p>
      </w:docPartBody>
    </w:docPart>
    <w:docPart>
      <w:docPartPr>
        <w:name w:val="B73A5DDB5CCB44E9850AC432D154AF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EB113C-DA7C-423F-952D-92F393A6AFA9}"/>
      </w:docPartPr>
      <w:docPartBody>
        <w:p w:rsidR="00000000" w:rsidRDefault="002F10E7" w:rsidP="002F10E7">
          <w:pPr>
            <w:pStyle w:val="B73A5DDB5CCB44E9850AC432D154AF3F6"/>
          </w:pPr>
          <w:r w:rsidRPr="000C38F8">
            <w:rPr>
              <w:rFonts w:ascii="Arial" w:hAnsi="Arial" w:cs="Arial"/>
              <w:lang w:bidi="nl-NL"/>
            </w:rPr>
            <w:t>[Datums van]</w:t>
          </w:r>
        </w:p>
      </w:docPartBody>
    </w:docPart>
    <w:docPart>
      <w:docPartPr>
        <w:name w:val="CECA5A041C6D42D4A8B1BBCB7F7624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8B35A0-B20D-4DA3-87A1-B5980141CFA1}"/>
      </w:docPartPr>
      <w:docPartBody>
        <w:p w:rsidR="00000000" w:rsidRDefault="002F10E7" w:rsidP="002F10E7">
          <w:pPr>
            <w:pStyle w:val="CECA5A041C6D42D4A8B1BBCB7F76240F6"/>
          </w:pPr>
          <w:r w:rsidRPr="000C38F8">
            <w:rPr>
              <w:rFonts w:ascii="Arial" w:hAnsi="Arial" w:cs="Arial"/>
              <w:lang w:bidi="nl-NL"/>
            </w:rPr>
            <w:t>[Tot]</w:t>
          </w:r>
        </w:p>
      </w:docPartBody>
    </w:docPart>
    <w:docPart>
      <w:docPartPr>
        <w:name w:val="8B04B6835A5D4166B64596DA93372B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FA6353-A07F-4561-96E8-6085475D8F15}"/>
      </w:docPartPr>
      <w:docPartBody>
        <w:p w:rsidR="00000000" w:rsidRDefault="002F10E7" w:rsidP="002F10E7">
          <w:pPr>
            <w:pStyle w:val="8B04B6835A5D4166B64596DA93372BA76"/>
          </w:pPr>
          <w:r w:rsidRPr="000C38F8">
            <w:rPr>
              <w:rFonts w:ascii="Arial" w:hAnsi="Arial" w:cs="Arial"/>
              <w:sz w:val="20"/>
              <w:szCs w:val="20"/>
              <w:lang w:bidi="nl-NL"/>
            </w:rPr>
            <w:t>[</w:t>
          </w:r>
          <w:r w:rsidRPr="000C38F8">
            <w:rPr>
              <w:rFonts w:ascii="Arial" w:hAnsi="Arial" w:cs="Arial"/>
              <w:sz w:val="20"/>
              <w:szCs w:val="20"/>
              <w:lang w:bidi="nl-NL"/>
            </w:rPr>
            <w:t>Voeg eventueel de contactgegevens van een referentiepersoon toe. Dat mogen ook de gegevens van je leerkracht zijn]</w:t>
          </w:r>
          <w:r w:rsidRPr="000C38F8">
            <w:rPr>
              <w:rFonts w:ascii="Arial" w:hAnsi="Arial" w:cs="Arial"/>
              <w:sz w:val="20"/>
              <w:szCs w:val="20"/>
              <w:lang w:bidi="nl-NL"/>
            </w:rPr>
            <w:t xml:space="preserve"> </w:t>
          </w:r>
        </w:p>
      </w:docPartBody>
    </w:docPart>
    <w:docPart>
      <w:docPartPr>
        <w:name w:val="89B38E945A604FF893B3325E796A45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99AB8-9CCA-42E5-92B2-54689FD54E8A}"/>
      </w:docPartPr>
      <w:docPartBody>
        <w:p w:rsidR="00000000" w:rsidRDefault="002F10E7" w:rsidP="002F10E7">
          <w:pPr>
            <w:pStyle w:val="89B38E945A604FF893B3325E796A459C3"/>
          </w:pPr>
          <w:r>
            <w:rPr>
              <w:rStyle w:val="Tekstvantijdelijkeaanduiding"/>
              <w:rFonts w:ascii="Arial" w:hAnsi="Arial" w:cs="Arial"/>
              <w:color w:val="2F5496" w:themeColor="accent1" w:themeShade="BF"/>
              <w:lang w:bidi="nl-NL"/>
            </w:rPr>
            <w:t>Uw Nationaliteit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E7"/>
    <w:rsid w:val="000746C5"/>
    <w:rsid w:val="002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ABD6654DBD7423DBA6C2E9EBB000776">
    <w:name w:val="7ABD6654DBD7423DBA6C2E9EBB000776"/>
  </w:style>
  <w:style w:type="paragraph" w:customStyle="1" w:styleId="3C327E0E4C6844259E3D3493D1935593">
    <w:name w:val="3C327E0E4C6844259E3D3493D1935593"/>
  </w:style>
  <w:style w:type="paragraph" w:customStyle="1" w:styleId="8AE1B70B55014E02B51D9332B2D31F46">
    <w:name w:val="8AE1B70B55014E02B51D9332B2D31F46"/>
  </w:style>
  <w:style w:type="paragraph" w:customStyle="1" w:styleId="1B4B4DFD8FA44515A52346FF0188DBA5">
    <w:name w:val="1B4B4DFD8FA44515A52346FF0188DBA5"/>
  </w:style>
  <w:style w:type="paragraph" w:customStyle="1" w:styleId="3EB6ECF777384D529F9E197BC05B83E1">
    <w:name w:val="3EB6ECF777384D529F9E197BC05B83E1"/>
  </w:style>
  <w:style w:type="paragraph" w:customStyle="1" w:styleId="9ACB67B174B04BB7A7B43C3876204D29">
    <w:name w:val="9ACB67B174B04BB7A7B43C3876204D29"/>
  </w:style>
  <w:style w:type="paragraph" w:customStyle="1" w:styleId="2C4197BFC2D64166A3C0D7C4ACB7720A">
    <w:name w:val="2C4197BFC2D64166A3C0D7C4ACB7720A"/>
  </w:style>
  <w:style w:type="paragraph" w:customStyle="1" w:styleId="8AD9F3F33A2B4BEEA5042557506C65C8">
    <w:name w:val="8AD9F3F33A2B4BEEA5042557506C65C8"/>
  </w:style>
  <w:style w:type="paragraph" w:customStyle="1" w:styleId="6CC48CD0B4F342E4AAB578DF40542241">
    <w:name w:val="6CC48CD0B4F342E4AAB578DF40542241"/>
  </w:style>
  <w:style w:type="paragraph" w:customStyle="1" w:styleId="10F897CB80714A209DDE891CA1653EB9">
    <w:name w:val="10F897CB80714A209DDE891CA1653EB9"/>
  </w:style>
  <w:style w:type="paragraph" w:customStyle="1" w:styleId="74A1191D93554FB0B1A27ABBEF2E9FFB">
    <w:name w:val="74A1191D93554FB0B1A27ABBEF2E9FFB"/>
  </w:style>
  <w:style w:type="paragraph" w:customStyle="1" w:styleId="C1CD5675876043218D69CE953CB1C718">
    <w:name w:val="C1CD5675876043218D69CE953CB1C718"/>
  </w:style>
  <w:style w:type="paragraph" w:customStyle="1" w:styleId="134AE519F08142CB93E9C0269641246F">
    <w:name w:val="134AE519F08142CB93E9C0269641246F"/>
  </w:style>
  <w:style w:type="paragraph" w:customStyle="1" w:styleId="005E18157F5D45B5966880E786FA9B10">
    <w:name w:val="005E18157F5D45B5966880E786FA9B10"/>
  </w:style>
  <w:style w:type="paragraph" w:customStyle="1" w:styleId="4E44A7D61F7540578925D1F6DE6FF15F">
    <w:name w:val="4E44A7D61F7540578925D1F6DE6FF15F"/>
  </w:style>
  <w:style w:type="paragraph" w:customStyle="1" w:styleId="D23F331961474696BDD4B826D781D0C1">
    <w:name w:val="D23F331961474696BDD4B826D781D0C1"/>
  </w:style>
  <w:style w:type="paragraph" w:customStyle="1" w:styleId="40BBD73E54DB4F3BB3515D8FA8A6777C">
    <w:name w:val="40BBD73E54DB4F3BB3515D8FA8A6777C"/>
  </w:style>
  <w:style w:type="paragraph" w:customStyle="1" w:styleId="B45502B786D34A438E179EF00BB608C0">
    <w:name w:val="B45502B786D34A438E179EF00BB608C0"/>
  </w:style>
  <w:style w:type="paragraph" w:customStyle="1" w:styleId="918BDF98BB8E4BF8910A16C6C6DB9E0F">
    <w:name w:val="918BDF98BB8E4BF8910A16C6C6DB9E0F"/>
  </w:style>
  <w:style w:type="paragraph" w:customStyle="1" w:styleId="8243567D5EC249629F0AB62EEA28BC77">
    <w:name w:val="8243567D5EC249629F0AB62EEA28BC77"/>
  </w:style>
  <w:style w:type="paragraph" w:customStyle="1" w:styleId="DA59ECF9A84E4C3E8DD9A5D1AA8D93B2">
    <w:name w:val="DA59ECF9A84E4C3E8DD9A5D1AA8D93B2"/>
  </w:style>
  <w:style w:type="paragraph" w:customStyle="1" w:styleId="3D2D845057934B139BA74FC2E9FA6DEC">
    <w:name w:val="3D2D845057934B139BA74FC2E9FA6DEC"/>
  </w:style>
  <w:style w:type="paragraph" w:customStyle="1" w:styleId="00400E966BF540A1AE8B9E1E32004E2F">
    <w:name w:val="00400E966BF540A1AE8B9E1E32004E2F"/>
  </w:style>
  <w:style w:type="paragraph" w:customStyle="1" w:styleId="0977A599643A4FA9998399424CFDC28F">
    <w:name w:val="0977A599643A4FA9998399424CFDC28F"/>
  </w:style>
  <w:style w:type="paragraph" w:customStyle="1" w:styleId="34EE83F5BFEE423D898B64B9F778FD50">
    <w:name w:val="34EE83F5BFEE423D898B64B9F778FD50"/>
  </w:style>
  <w:style w:type="paragraph" w:customStyle="1" w:styleId="FCF0C927609B41D198CEAD5ECFF6CEAB">
    <w:name w:val="FCF0C927609B41D198CEAD5ECFF6CEAB"/>
  </w:style>
  <w:style w:type="paragraph" w:customStyle="1" w:styleId="987853634C1C4FD3BFDC887E4C296367">
    <w:name w:val="987853634C1C4FD3BFDC887E4C296367"/>
  </w:style>
  <w:style w:type="paragraph" w:customStyle="1" w:styleId="A2102FE050364BF09F9A96440459CB8D">
    <w:name w:val="A2102FE050364BF09F9A96440459CB8D"/>
  </w:style>
  <w:style w:type="character" w:styleId="Tekstvantijdelijkeaanduiding">
    <w:name w:val="Placeholder Text"/>
    <w:basedOn w:val="Standaardalinea-lettertype"/>
    <w:uiPriority w:val="99"/>
    <w:semiHidden/>
    <w:rsid w:val="002F10E7"/>
    <w:rPr>
      <w:color w:val="808080"/>
    </w:rPr>
  </w:style>
  <w:style w:type="paragraph" w:customStyle="1" w:styleId="77E23C83A5AD48ABA9958C4F9D31A797">
    <w:name w:val="77E23C83A5AD48ABA9958C4F9D31A797"/>
  </w:style>
  <w:style w:type="paragraph" w:customStyle="1" w:styleId="2B67FC3981E64DEE8D6CEDE1F9BBFD4F">
    <w:name w:val="2B67FC3981E64DEE8D6CEDE1F9BBFD4F"/>
    <w:rsid w:val="002F10E7"/>
  </w:style>
  <w:style w:type="paragraph" w:customStyle="1" w:styleId="11576432AD314924A34548FFEE289F49">
    <w:name w:val="11576432AD314924A34548FFEE289F49"/>
    <w:rsid w:val="002F10E7"/>
  </w:style>
  <w:style w:type="paragraph" w:customStyle="1" w:styleId="10EEFE10C19040FEAC83966CE31EBC78">
    <w:name w:val="10EEFE10C19040FEAC83966CE31EBC78"/>
    <w:rsid w:val="002F10E7"/>
  </w:style>
  <w:style w:type="paragraph" w:customStyle="1" w:styleId="B093A1298C0F4B8E9CDE28402530E6D6">
    <w:name w:val="B093A1298C0F4B8E9CDE28402530E6D6"/>
    <w:rsid w:val="002F10E7"/>
  </w:style>
  <w:style w:type="paragraph" w:customStyle="1" w:styleId="52B6EB5A01E64EDBA2F58422756D94B8">
    <w:name w:val="52B6EB5A01E64EDBA2F58422756D94B8"/>
    <w:rsid w:val="002F10E7"/>
  </w:style>
  <w:style w:type="paragraph" w:customStyle="1" w:styleId="B73A5DDB5CCB44E9850AC432D154AF3F">
    <w:name w:val="B73A5DDB5CCB44E9850AC432D154AF3F"/>
    <w:rsid w:val="002F10E7"/>
  </w:style>
  <w:style w:type="paragraph" w:customStyle="1" w:styleId="CECA5A041C6D42D4A8B1BBCB7F76240F">
    <w:name w:val="CECA5A041C6D42D4A8B1BBCB7F76240F"/>
    <w:rsid w:val="002F10E7"/>
  </w:style>
  <w:style w:type="paragraph" w:customStyle="1" w:styleId="8B04B6835A5D4166B64596DA93372BA7">
    <w:name w:val="8B04B6835A5D4166B64596DA93372BA7"/>
    <w:rsid w:val="002F10E7"/>
  </w:style>
  <w:style w:type="paragraph" w:customStyle="1" w:styleId="7ABD6654DBD7423DBA6C2E9EBB0007761">
    <w:name w:val="7ABD6654DBD7423DBA6C2E9EBB0007761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1">
    <w:name w:val="3C327E0E4C6844259E3D3493D19355931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1">
    <w:name w:val="8AE1B70B55014E02B51D9332B2D31F46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1">
    <w:name w:val="1B4B4DFD8FA44515A52346FF0188DBA5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1">
    <w:name w:val="3EB6ECF777384D529F9E197BC05B83E11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1">
    <w:name w:val="9ACB67B174B04BB7A7B43C3876204D291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1">
    <w:name w:val="2C4197BFC2D64166A3C0D7C4ACB7720A1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1">
    <w:name w:val="B45502B786D34A438E179EF00BB608C0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1">
    <w:name w:val="918BDF98BB8E4BF8910A16C6C6DB9E0F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1">
    <w:name w:val="8243567D5EC249629F0AB62EEA28BC77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1">
    <w:name w:val="DA59ECF9A84E4C3E8DD9A5D1AA8D93B21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1">
    <w:name w:val="2B67FC3981E64DEE8D6CEDE1F9BBFD4F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1">
    <w:name w:val="11576432AD314924A34548FFEE289F49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1">
    <w:name w:val="10EEFE10C19040FEAC83966CE31EBC78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1">
    <w:name w:val="B093A1298C0F4B8E9CDE28402530E6D6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1">
    <w:name w:val="52B6EB5A01E64EDBA2F58422756D94B81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1">
    <w:name w:val="B73A5DDB5CCB44E9850AC432D154AF3F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1">
    <w:name w:val="CECA5A041C6D42D4A8B1BBCB7F76240F1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1">
    <w:name w:val="8B04B6835A5D4166B64596DA93372BA7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1">
    <w:name w:val="3D2D845057934B139BA74FC2E9FA6DEC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1">
    <w:name w:val="00400E966BF540A1AE8B9E1E32004E2F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1">
    <w:name w:val="0977A599643A4FA9998399424CFDC28F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1">
    <w:name w:val="34EE83F5BFEE423D898B64B9F778FD501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1">
    <w:name w:val="FCF0C927609B41D198CEAD5ECFF6CEAB1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1">
    <w:name w:val="987853634C1C4FD3BFDC887E4C2963671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1">
    <w:name w:val="A2102FE050364BF09F9A96440459CB8D1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1">
    <w:name w:val="77E23C83A5AD48ABA9958C4F9D31A7971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ABD6654DBD7423DBA6C2E9EBB0007762">
    <w:name w:val="7ABD6654DBD7423DBA6C2E9EBB0007762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2">
    <w:name w:val="3C327E0E4C6844259E3D3493D19355932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2">
    <w:name w:val="8AE1B70B55014E02B51D9332B2D31F46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2">
    <w:name w:val="1B4B4DFD8FA44515A52346FF0188DBA5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2">
    <w:name w:val="3EB6ECF777384D529F9E197BC05B83E12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2">
    <w:name w:val="9ACB67B174B04BB7A7B43C3876204D292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2">
    <w:name w:val="2C4197BFC2D64166A3C0D7C4ACB7720A2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2">
    <w:name w:val="B45502B786D34A438E179EF00BB608C0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2">
    <w:name w:val="918BDF98BB8E4BF8910A16C6C6DB9E0F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2">
    <w:name w:val="8243567D5EC249629F0AB62EEA28BC77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2">
    <w:name w:val="DA59ECF9A84E4C3E8DD9A5D1AA8D93B22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2">
    <w:name w:val="2B67FC3981E64DEE8D6CEDE1F9BBFD4F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2">
    <w:name w:val="11576432AD314924A34548FFEE289F49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2">
    <w:name w:val="10EEFE10C19040FEAC83966CE31EBC78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2">
    <w:name w:val="B093A1298C0F4B8E9CDE28402530E6D6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2">
    <w:name w:val="52B6EB5A01E64EDBA2F58422756D94B82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2">
    <w:name w:val="B73A5DDB5CCB44E9850AC432D154AF3F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2">
    <w:name w:val="CECA5A041C6D42D4A8B1BBCB7F76240F2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2">
    <w:name w:val="8B04B6835A5D4166B64596DA93372BA7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2">
    <w:name w:val="3D2D845057934B139BA74FC2E9FA6DEC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2">
    <w:name w:val="00400E966BF540A1AE8B9E1E32004E2F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2">
    <w:name w:val="0977A599643A4FA9998399424CFDC28F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2">
    <w:name w:val="34EE83F5BFEE423D898B64B9F778FD502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2">
    <w:name w:val="FCF0C927609B41D198CEAD5ECFF6CEAB2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2">
    <w:name w:val="987853634C1C4FD3BFDC887E4C2963672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2">
    <w:name w:val="A2102FE050364BF09F9A96440459CB8D2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2">
    <w:name w:val="77E23C83A5AD48ABA9958C4F9D31A7972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ABD6654DBD7423DBA6C2E9EBB0007763">
    <w:name w:val="7ABD6654DBD7423DBA6C2E9EBB0007763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3">
    <w:name w:val="3C327E0E4C6844259E3D3493D19355933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3">
    <w:name w:val="8AE1B70B55014E02B51D9332B2D31F46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3">
    <w:name w:val="1B4B4DFD8FA44515A52346FF0188DBA5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3">
    <w:name w:val="3EB6ECF777384D529F9E197BC05B83E13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3">
    <w:name w:val="9ACB67B174B04BB7A7B43C3876204D293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3">
    <w:name w:val="2C4197BFC2D64166A3C0D7C4ACB7720A3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3">
    <w:name w:val="B45502B786D34A438E179EF00BB608C0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3">
    <w:name w:val="918BDF98BB8E4BF8910A16C6C6DB9E0F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3">
    <w:name w:val="8243567D5EC249629F0AB62EEA28BC77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3">
    <w:name w:val="DA59ECF9A84E4C3E8DD9A5D1AA8D93B23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3">
    <w:name w:val="2B67FC3981E64DEE8D6CEDE1F9BBFD4F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3">
    <w:name w:val="11576432AD314924A34548FFEE289F49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3">
    <w:name w:val="10EEFE10C19040FEAC83966CE31EBC78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3">
    <w:name w:val="B093A1298C0F4B8E9CDE28402530E6D6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3">
    <w:name w:val="52B6EB5A01E64EDBA2F58422756D94B83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3">
    <w:name w:val="B73A5DDB5CCB44E9850AC432D154AF3F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3">
    <w:name w:val="CECA5A041C6D42D4A8B1BBCB7F76240F3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3">
    <w:name w:val="8B04B6835A5D4166B64596DA93372BA7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3">
    <w:name w:val="3D2D845057934B139BA74FC2E9FA6DEC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3">
    <w:name w:val="00400E966BF540A1AE8B9E1E32004E2F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3">
    <w:name w:val="0977A599643A4FA9998399424CFDC28F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3">
    <w:name w:val="34EE83F5BFEE423D898B64B9F778FD503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3">
    <w:name w:val="FCF0C927609B41D198CEAD5ECFF6CEAB3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3">
    <w:name w:val="987853634C1C4FD3BFDC887E4C2963673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3">
    <w:name w:val="A2102FE050364BF09F9A96440459CB8D3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3">
    <w:name w:val="77E23C83A5AD48ABA9958C4F9D31A7973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89B38E945A604FF893B3325E796A459C">
    <w:name w:val="89B38E945A604FF893B3325E796A459C"/>
    <w:rsid w:val="002F10E7"/>
  </w:style>
  <w:style w:type="paragraph" w:customStyle="1" w:styleId="7ABD6654DBD7423DBA6C2E9EBB0007764">
    <w:name w:val="7ABD6654DBD7423DBA6C2E9EBB0007764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4">
    <w:name w:val="3C327E0E4C6844259E3D3493D19355934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4">
    <w:name w:val="8AE1B70B55014E02B51D9332B2D31F46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4">
    <w:name w:val="1B4B4DFD8FA44515A52346FF0188DBA5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4">
    <w:name w:val="3EB6ECF777384D529F9E197BC05B83E14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4">
    <w:name w:val="9ACB67B174B04BB7A7B43C3876204D294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4">
    <w:name w:val="2C4197BFC2D64166A3C0D7C4ACB7720A4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4">
    <w:name w:val="B45502B786D34A438E179EF00BB608C0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4">
    <w:name w:val="918BDF98BB8E4BF8910A16C6C6DB9E0F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4">
    <w:name w:val="8243567D5EC249629F0AB62EEA28BC77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4">
    <w:name w:val="DA59ECF9A84E4C3E8DD9A5D1AA8D93B24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4">
    <w:name w:val="2B67FC3981E64DEE8D6CEDE1F9BBFD4F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4">
    <w:name w:val="11576432AD314924A34548FFEE289F49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4">
    <w:name w:val="10EEFE10C19040FEAC83966CE31EBC78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4">
    <w:name w:val="B093A1298C0F4B8E9CDE28402530E6D6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4">
    <w:name w:val="52B6EB5A01E64EDBA2F58422756D94B84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4">
    <w:name w:val="B73A5DDB5CCB44E9850AC432D154AF3F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4">
    <w:name w:val="CECA5A041C6D42D4A8B1BBCB7F76240F4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4">
    <w:name w:val="8B04B6835A5D4166B64596DA93372BA7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4">
    <w:name w:val="3D2D845057934B139BA74FC2E9FA6DEC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4">
    <w:name w:val="00400E966BF540A1AE8B9E1E32004E2F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4">
    <w:name w:val="0977A599643A4FA9998399424CFDC28F4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4">
    <w:name w:val="34EE83F5BFEE423D898B64B9F778FD504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4">
    <w:name w:val="FCF0C927609B41D198CEAD5ECFF6CEAB4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4">
    <w:name w:val="987853634C1C4FD3BFDC887E4C2963674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4">
    <w:name w:val="A2102FE050364BF09F9A96440459CB8D4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4">
    <w:name w:val="77E23C83A5AD48ABA9958C4F9D31A7974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89B38E945A604FF893B3325E796A459C1">
    <w:name w:val="89B38E945A604FF893B3325E796A459C1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7ABD6654DBD7423DBA6C2E9EBB0007765">
    <w:name w:val="7ABD6654DBD7423DBA6C2E9EBB0007765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5">
    <w:name w:val="3C327E0E4C6844259E3D3493D19355935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5">
    <w:name w:val="8AE1B70B55014E02B51D9332B2D31F46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5">
    <w:name w:val="1B4B4DFD8FA44515A52346FF0188DBA5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5">
    <w:name w:val="3EB6ECF777384D529F9E197BC05B83E15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5">
    <w:name w:val="9ACB67B174B04BB7A7B43C3876204D295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5">
    <w:name w:val="2C4197BFC2D64166A3C0D7C4ACB7720A5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5">
    <w:name w:val="B45502B786D34A438E179EF00BB608C0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5">
    <w:name w:val="918BDF98BB8E4BF8910A16C6C6DB9E0F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5">
    <w:name w:val="8243567D5EC249629F0AB62EEA28BC77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5">
    <w:name w:val="DA59ECF9A84E4C3E8DD9A5D1AA8D93B25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5">
    <w:name w:val="2B67FC3981E64DEE8D6CEDE1F9BBFD4F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5">
    <w:name w:val="11576432AD314924A34548FFEE289F49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5">
    <w:name w:val="10EEFE10C19040FEAC83966CE31EBC78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5">
    <w:name w:val="B093A1298C0F4B8E9CDE28402530E6D6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5">
    <w:name w:val="52B6EB5A01E64EDBA2F58422756D94B85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5">
    <w:name w:val="B73A5DDB5CCB44E9850AC432D154AF3F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5">
    <w:name w:val="CECA5A041C6D42D4A8B1BBCB7F76240F5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5">
    <w:name w:val="8B04B6835A5D4166B64596DA93372BA7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5">
    <w:name w:val="3D2D845057934B139BA74FC2E9FA6DEC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5">
    <w:name w:val="00400E966BF540A1AE8B9E1E32004E2F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5">
    <w:name w:val="0977A599643A4FA9998399424CFDC28F5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5">
    <w:name w:val="34EE83F5BFEE423D898B64B9F778FD505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5">
    <w:name w:val="FCF0C927609B41D198CEAD5ECFF6CEAB5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5">
    <w:name w:val="987853634C1C4FD3BFDC887E4C2963675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5">
    <w:name w:val="A2102FE050364BF09F9A96440459CB8D5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5">
    <w:name w:val="77E23C83A5AD48ABA9958C4F9D31A7975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89B38E945A604FF893B3325E796A459C2">
    <w:name w:val="89B38E945A604FF893B3325E796A459C2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7ABD6654DBD7423DBA6C2E9EBB0007766">
    <w:name w:val="7ABD6654DBD7423DBA6C2E9EBB0007766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3C327E0E4C6844259E3D3493D19355936">
    <w:name w:val="3C327E0E4C6844259E3D3493D19355936"/>
    <w:rsid w:val="002F10E7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  <w:lang w:val="nl-NL" w:eastAsia="en-US"/>
    </w:rPr>
  </w:style>
  <w:style w:type="paragraph" w:customStyle="1" w:styleId="8AE1B70B55014E02B51D9332B2D31F466">
    <w:name w:val="8AE1B70B55014E02B51D9332B2D31F46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B4B4DFD8FA44515A52346FF0188DBA56">
    <w:name w:val="1B4B4DFD8FA44515A52346FF0188DBA5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3EB6ECF777384D529F9E197BC05B83E16">
    <w:name w:val="3EB6ECF777384D529F9E197BC05B83E16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9ACB67B174B04BB7A7B43C3876204D296">
    <w:name w:val="9ACB67B174B04BB7A7B43C3876204D296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2C4197BFC2D64166A3C0D7C4ACB7720A6">
    <w:name w:val="2C4197BFC2D64166A3C0D7C4ACB7720A6"/>
    <w:rsid w:val="002F10E7"/>
    <w:pPr>
      <w:spacing w:after="200" w:line="240" w:lineRule="auto"/>
    </w:pPr>
    <w:rPr>
      <w:rFonts w:eastAsiaTheme="minorHAnsi"/>
      <w:szCs w:val="24"/>
      <w:lang w:val="nl-NL" w:eastAsia="en-US"/>
    </w:rPr>
  </w:style>
  <w:style w:type="paragraph" w:customStyle="1" w:styleId="B45502B786D34A438E179EF00BB608C06">
    <w:name w:val="B45502B786D34A438E179EF00BB608C0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918BDF98BB8E4BF8910A16C6C6DB9E0F6">
    <w:name w:val="918BDF98BB8E4BF8910A16C6C6DB9E0F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8243567D5EC249629F0AB62EEA28BC776">
    <w:name w:val="8243567D5EC249629F0AB62EEA28BC77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DA59ECF9A84E4C3E8DD9A5D1AA8D93B26">
    <w:name w:val="DA59ECF9A84E4C3E8DD9A5D1AA8D93B26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2B67FC3981E64DEE8D6CEDE1F9BBFD4F6">
    <w:name w:val="2B67FC3981E64DEE8D6CEDE1F9BBFD4F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1576432AD314924A34548FFEE289F496">
    <w:name w:val="11576432AD314924A34548FFEE289F49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10EEFE10C19040FEAC83966CE31EBC786">
    <w:name w:val="10EEFE10C19040FEAC83966CE31EBC78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B093A1298C0F4B8E9CDE28402530E6D66">
    <w:name w:val="B093A1298C0F4B8E9CDE28402530E6D6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52B6EB5A01E64EDBA2F58422756D94B86">
    <w:name w:val="52B6EB5A01E64EDBA2F58422756D94B86"/>
    <w:rsid w:val="002F10E7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  <w:lang w:val="nl-NL" w:eastAsia="en-US"/>
    </w:rPr>
  </w:style>
  <w:style w:type="paragraph" w:customStyle="1" w:styleId="B73A5DDB5CCB44E9850AC432D154AF3F6">
    <w:name w:val="B73A5DDB5CCB44E9850AC432D154AF3F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CECA5A041C6D42D4A8B1BBCB7F76240F6">
    <w:name w:val="CECA5A041C6D42D4A8B1BBCB7F76240F6"/>
    <w:rsid w:val="002F10E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  <w:lang w:val="nl-NL" w:eastAsia="en-US"/>
    </w:rPr>
  </w:style>
  <w:style w:type="paragraph" w:customStyle="1" w:styleId="8B04B6835A5D4166B64596DA93372BA76">
    <w:name w:val="8B04B6835A5D4166B64596DA93372BA7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D2D845057934B139BA74FC2E9FA6DEC6">
    <w:name w:val="3D2D845057934B139BA74FC2E9FA6DEC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0400E966BF540A1AE8B9E1E32004E2F6">
    <w:name w:val="00400E966BF540A1AE8B9E1E32004E2F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0977A599643A4FA9998399424CFDC28F6">
    <w:name w:val="0977A599643A4FA9998399424CFDC28F6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  <w:style w:type="paragraph" w:customStyle="1" w:styleId="34EE83F5BFEE423D898B64B9F778FD506">
    <w:name w:val="34EE83F5BFEE423D898B64B9F778FD506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FCF0C927609B41D198CEAD5ECFF6CEAB6">
    <w:name w:val="FCF0C927609B41D198CEAD5ECFF6CEAB6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987853634C1C4FD3BFDC887E4C2963676">
    <w:name w:val="987853634C1C4FD3BFDC887E4C2963676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A2102FE050364BF09F9A96440459CB8D6">
    <w:name w:val="A2102FE050364BF09F9A96440459CB8D6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77E23C83A5AD48ABA9958C4F9D31A7976">
    <w:name w:val="77E23C83A5AD48ABA9958C4F9D31A7976"/>
    <w:rsid w:val="002F10E7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  <w:lang w:val="nl-NL" w:eastAsia="en-US"/>
    </w:rPr>
  </w:style>
  <w:style w:type="paragraph" w:customStyle="1" w:styleId="89B38E945A604FF893B3325E796A459C3">
    <w:name w:val="89B38E945A604FF893B3325E796A459C3"/>
    <w:rsid w:val="002F10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lang w:val="nl-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79a7dd8-801c-4538-9645-e739c7a90af1" xsi:nil="true"/>
    <GDPR xmlns="d79a7dd8-801c-4538-9645-e739c7a90af1">true</GDPR>
    <lcf76f155ced4ddcb4097134ff3c332f xmlns="d79a7dd8-801c-4538-9645-e739c7a90af1">
      <Terms xmlns="http://schemas.microsoft.com/office/infopath/2007/PartnerControls"/>
    </lcf76f155ced4ddcb4097134ff3c332f>
    <TaxCatchAll xmlns="3f990481-ab93-40a5-af1d-fa0a4386ebd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2F5B58B6828549A8FB0F8DCC429D5C" ma:contentTypeVersion="17" ma:contentTypeDescription="Een nieuw document maken." ma:contentTypeScope="" ma:versionID="34ec953d23b2584fd38583d3daa67cc2">
  <xsd:schema xmlns:xsd="http://www.w3.org/2001/XMLSchema" xmlns:xs="http://www.w3.org/2001/XMLSchema" xmlns:p="http://schemas.microsoft.com/office/2006/metadata/properties" xmlns:ns2="d79a7dd8-801c-4538-9645-e739c7a90af1" xmlns:ns3="104bf88d-6f84-4aef-8cdb-1f22a52aca8f" xmlns:ns4="3f990481-ab93-40a5-af1d-fa0a4386ebd9" targetNamespace="http://schemas.microsoft.com/office/2006/metadata/properties" ma:root="true" ma:fieldsID="f2650f6cbd18919e608fc4fbe91c7916" ns2:_="" ns3:_="" ns4:_="">
    <xsd:import namespace="d79a7dd8-801c-4538-9645-e739c7a90af1"/>
    <xsd:import namespace="104bf88d-6f84-4aef-8cdb-1f22a52aca8f"/>
    <xsd:import namespace="3f990481-ab93-40a5-af1d-fa0a4386eb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GDPR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a7dd8-801c-4538-9645-e739c7a90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GDPR" ma:index="21" nillable="true" ma:displayName="GDPR" ma:default="1" ma:format="Dropdown" ma:internalName="GDPR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49b243c3-5758-488d-a165-3d321439e8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bf88d-6f84-4aef-8cdb-1f22a52ac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90481-ab93-40a5-af1d-fa0a4386ebd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2afc7a8e-4817-4c9c-a455-451250cad117}" ma:internalName="TaxCatchAll" ma:showField="CatchAllData" ma:web="104bf88d-6f84-4aef-8cdb-1f22a52ac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DF71A73-F8F8-490B-BEA5-A9B0901ACC51}"/>
</file>

<file path=customXml/itemProps3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Eigentijds cv met foto</Template>
  <TotalTime>0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2022-11-13T13:33:00Z</dcterms:created>
  <dcterms:modified xsi:type="dcterms:W3CDTF">2022-11-13T13:54:00Z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0x0101008D2F5B58B6828549A8FB0F8DCC429D5C</vt:lpwstr>
  </property>
</Properties>
</file>